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CC7" w:rsidRPr="00A30CC7" w:rsidRDefault="00A30CC7" w:rsidP="00A30CC7">
      <w:pPr>
        <w:jc w:val="center"/>
        <w:rPr>
          <w:rFonts w:ascii="Arial Black" w:hAnsi="Arial Black"/>
          <w:b/>
          <w:color w:val="FF0000"/>
          <w:sz w:val="56"/>
          <w:szCs w:val="56"/>
          <w:lang w:eastAsia="en-US"/>
        </w:rPr>
      </w:pPr>
      <w:r w:rsidRPr="00A30CC7">
        <w:rPr>
          <w:rFonts w:ascii="Arial Black" w:hAnsi="Arial Black"/>
          <w:b/>
          <w:color w:val="FF0000"/>
          <w:sz w:val="56"/>
          <w:szCs w:val="56"/>
          <w:lang w:eastAsia="en-US"/>
        </w:rPr>
        <w:t>MAGHERA</w:t>
      </w:r>
    </w:p>
    <w:p w:rsidR="00A30CC7" w:rsidRPr="00A30CC7" w:rsidRDefault="00A30CC7" w:rsidP="00A30CC7">
      <w:pPr>
        <w:jc w:val="center"/>
        <w:rPr>
          <w:rFonts w:ascii="Arial Black" w:hAnsi="Arial Black"/>
          <w:b/>
          <w:color w:val="FF0000"/>
          <w:sz w:val="56"/>
          <w:szCs w:val="56"/>
          <w:lang w:eastAsia="en-US"/>
        </w:rPr>
      </w:pPr>
      <w:r w:rsidRPr="00A30CC7">
        <w:rPr>
          <w:rFonts w:ascii="Arial Black" w:hAnsi="Arial Black"/>
          <w:b/>
          <w:color w:val="FF0000"/>
          <w:sz w:val="56"/>
          <w:szCs w:val="56"/>
          <w:lang w:eastAsia="en-US"/>
        </w:rPr>
        <w:t>PRIMARY</w:t>
      </w:r>
    </w:p>
    <w:p w:rsidR="00A30CC7" w:rsidRPr="00A30CC7" w:rsidRDefault="00A30CC7" w:rsidP="00A30CC7">
      <w:pPr>
        <w:jc w:val="center"/>
        <w:rPr>
          <w:rFonts w:ascii="Arial Black" w:hAnsi="Arial Black"/>
          <w:b/>
          <w:color w:val="FF0000"/>
          <w:sz w:val="56"/>
          <w:szCs w:val="56"/>
          <w:lang w:eastAsia="en-US"/>
        </w:rPr>
      </w:pPr>
      <w:r w:rsidRPr="00A30CC7">
        <w:rPr>
          <w:rFonts w:ascii="Arial Black" w:hAnsi="Arial Black"/>
          <w:b/>
          <w:color w:val="FF0000"/>
          <w:sz w:val="56"/>
          <w:szCs w:val="56"/>
          <w:lang w:eastAsia="en-US"/>
        </w:rPr>
        <w:t>SCHOOL</w:t>
      </w:r>
    </w:p>
    <w:p w:rsidR="00A30CC7" w:rsidRPr="00A30CC7" w:rsidRDefault="00A30CC7" w:rsidP="00A30CC7">
      <w:pPr>
        <w:jc w:val="center"/>
        <w:rPr>
          <w:rFonts w:ascii="Arial Black" w:hAnsi="Arial Black"/>
          <w:b/>
          <w:color w:val="FF0000"/>
          <w:sz w:val="56"/>
          <w:szCs w:val="56"/>
          <w:lang w:eastAsia="en-US"/>
        </w:rPr>
      </w:pPr>
    </w:p>
    <w:p w:rsidR="00A30CC7" w:rsidRPr="00A30CC7" w:rsidRDefault="00A30CC7" w:rsidP="00A30CC7">
      <w:pPr>
        <w:jc w:val="center"/>
        <w:rPr>
          <w:rFonts w:ascii="Arial Black" w:hAnsi="Arial Black"/>
          <w:b/>
          <w:color w:val="FF0000"/>
          <w:sz w:val="56"/>
          <w:szCs w:val="56"/>
          <w:lang w:eastAsia="en-US"/>
        </w:rPr>
      </w:pPr>
      <w:r w:rsidRPr="00A30CC7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2AF21FE" wp14:editId="33B7D967">
            <wp:extent cx="3033131" cy="39475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5712" t="13317" r="25388" b="60281"/>
                    <a:stretch/>
                  </pic:blipFill>
                  <pic:spPr bwMode="auto">
                    <a:xfrm>
                      <a:off x="0" y="0"/>
                      <a:ext cx="3039465" cy="395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CC7" w:rsidRPr="00A30CC7" w:rsidRDefault="00A30CC7" w:rsidP="00A30CC7">
      <w:pPr>
        <w:jc w:val="center"/>
        <w:rPr>
          <w:rFonts w:ascii="Arial Black" w:hAnsi="Arial Black"/>
          <w:b/>
          <w:color w:val="FF0000"/>
          <w:sz w:val="72"/>
          <w:szCs w:val="72"/>
          <w:lang w:eastAsia="en-US"/>
        </w:rPr>
      </w:pPr>
    </w:p>
    <w:p w:rsidR="00A30CC7" w:rsidRPr="00A30CC7" w:rsidRDefault="00A30CC7" w:rsidP="00A30CC7">
      <w:pPr>
        <w:rPr>
          <w:color w:val="FF0000"/>
          <w:lang w:eastAsia="en-US"/>
        </w:rPr>
      </w:pPr>
    </w:p>
    <w:p w:rsidR="00A30CC7" w:rsidRPr="00A30CC7" w:rsidRDefault="00A30CC7" w:rsidP="00A30CC7">
      <w:pPr>
        <w:rPr>
          <w:lang w:eastAsia="en-US"/>
        </w:rPr>
      </w:pPr>
    </w:p>
    <w:p w:rsidR="00A30CC7" w:rsidRPr="00A30CC7" w:rsidRDefault="00A30CC7" w:rsidP="00A30CC7">
      <w:pPr>
        <w:rPr>
          <w:lang w:eastAsia="en-US"/>
        </w:rPr>
      </w:pPr>
    </w:p>
    <w:p w:rsidR="00EA6B6A" w:rsidRPr="00884A13" w:rsidRDefault="00EA6B6A" w:rsidP="00ED47BC">
      <w:pPr>
        <w:autoSpaceDE w:val="0"/>
        <w:autoSpaceDN w:val="0"/>
        <w:adjustRightInd w:val="0"/>
        <w:jc w:val="center"/>
        <w:rPr>
          <w:rFonts w:ascii="Calibri" w:hAnsi="Calibri" w:cs="FuturaCE-Bold"/>
          <w:b/>
          <w:bCs/>
        </w:rPr>
      </w:pPr>
      <w:r w:rsidRPr="00884A13">
        <w:rPr>
          <w:rFonts w:ascii="Calibri" w:hAnsi="Calibri" w:cs="FuturaCE-Bold"/>
          <w:b/>
          <w:bCs/>
        </w:rPr>
        <w:t>POLICY FOR THE ADMINISTRATION</w:t>
      </w:r>
    </w:p>
    <w:p w:rsidR="00EA6B6A" w:rsidRDefault="00EA6B6A" w:rsidP="00EA6B6A">
      <w:pPr>
        <w:autoSpaceDE w:val="0"/>
        <w:autoSpaceDN w:val="0"/>
        <w:adjustRightInd w:val="0"/>
        <w:jc w:val="center"/>
        <w:rPr>
          <w:rFonts w:ascii="Calibri" w:hAnsi="Calibri" w:cs="FuturaCE-Bold"/>
          <w:b/>
          <w:bCs/>
        </w:rPr>
      </w:pPr>
      <w:r w:rsidRPr="00884A13">
        <w:rPr>
          <w:rFonts w:ascii="Calibri" w:hAnsi="Calibri" w:cs="FuturaCE-Bold"/>
          <w:b/>
          <w:bCs/>
        </w:rPr>
        <w:t>OF MEDICATION IN SCHOOL</w:t>
      </w:r>
    </w:p>
    <w:p w:rsidR="00A30CC7" w:rsidRDefault="00A30CC7" w:rsidP="00EA6B6A">
      <w:pPr>
        <w:autoSpaceDE w:val="0"/>
        <w:autoSpaceDN w:val="0"/>
        <w:adjustRightInd w:val="0"/>
        <w:jc w:val="center"/>
        <w:rPr>
          <w:rFonts w:ascii="Calibri" w:hAnsi="Calibri" w:cs="FuturaCE-Bold"/>
          <w:b/>
          <w:bCs/>
        </w:rPr>
      </w:pPr>
      <w:r>
        <w:rPr>
          <w:rFonts w:ascii="Calibri" w:hAnsi="Calibri" w:cs="FuturaCE-Bold"/>
          <w:b/>
          <w:bCs/>
        </w:rPr>
        <w:t>May 2015</w:t>
      </w:r>
    </w:p>
    <w:p w:rsidR="00A30CC7" w:rsidRDefault="00A30CC7" w:rsidP="00EA6B6A">
      <w:pPr>
        <w:autoSpaceDE w:val="0"/>
        <w:autoSpaceDN w:val="0"/>
        <w:adjustRightInd w:val="0"/>
        <w:jc w:val="center"/>
        <w:rPr>
          <w:rFonts w:ascii="Calibri" w:hAnsi="Calibri" w:cs="FuturaCE-Bold"/>
          <w:b/>
          <w:bCs/>
        </w:rPr>
      </w:pPr>
    </w:p>
    <w:p w:rsidR="00A30CC7" w:rsidRDefault="00A30CC7" w:rsidP="00EA6B6A">
      <w:pPr>
        <w:autoSpaceDE w:val="0"/>
        <w:autoSpaceDN w:val="0"/>
        <w:adjustRightInd w:val="0"/>
        <w:jc w:val="center"/>
        <w:rPr>
          <w:rFonts w:ascii="Calibri" w:hAnsi="Calibri" w:cs="FuturaCE-Bold"/>
          <w:b/>
          <w:bCs/>
        </w:rPr>
      </w:pPr>
    </w:p>
    <w:p w:rsidR="00A30CC7" w:rsidRDefault="00A30CC7" w:rsidP="00EA6B6A">
      <w:pPr>
        <w:autoSpaceDE w:val="0"/>
        <w:autoSpaceDN w:val="0"/>
        <w:adjustRightInd w:val="0"/>
        <w:jc w:val="center"/>
        <w:rPr>
          <w:rFonts w:ascii="Calibri" w:hAnsi="Calibri" w:cs="FuturaCE-Bold"/>
          <w:b/>
          <w:bCs/>
        </w:rPr>
      </w:pPr>
    </w:p>
    <w:p w:rsidR="00A30CC7" w:rsidRDefault="00A30CC7" w:rsidP="00EA6B6A">
      <w:pPr>
        <w:autoSpaceDE w:val="0"/>
        <w:autoSpaceDN w:val="0"/>
        <w:adjustRightInd w:val="0"/>
        <w:jc w:val="center"/>
        <w:rPr>
          <w:rFonts w:ascii="Calibri" w:hAnsi="Calibri" w:cs="FuturaCE-Bold"/>
          <w:b/>
          <w:bCs/>
        </w:rPr>
      </w:pPr>
    </w:p>
    <w:p w:rsidR="00A30CC7" w:rsidRDefault="00A30CC7" w:rsidP="00EA6B6A">
      <w:pPr>
        <w:autoSpaceDE w:val="0"/>
        <w:autoSpaceDN w:val="0"/>
        <w:adjustRightInd w:val="0"/>
        <w:jc w:val="center"/>
        <w:rPr>
          <w:rFonts w:ascii="Calibri" w:hAnsi="Calibri" w:cs="FuturaCE-Bold"/>
          <w:b/>
          <w:bCs/>
        </w:rPr>
      </w:pPr>
    </w:p>
    <w:p w:rsidR="00A30CC7" w:rsidRDefault="00A30CC7" w:rsidP="00EA6B6A">
      <w:pPr>
        <w:autoSpaceDE w:val="0"/>
        <w:autoSpaceDN w:val="0"/>
        <w:adjustRightInd w:val="0"/>
        <w:jc w:val="center"/>
        <w:rPr>
          <w:rFonts w:ascii="Calibri" w:hAnsi="Calibri" w:cs="FuturaCE-Bold"/>
          <w:b/>
          <w:bCs/>
        </w:rPr>
      </w:pPr>
    </w:p>
    <w:p w:rsidR="00EA6B6A" w:rsidRPr="00884A13" w:rsidRDefault="00EA6B6A" w:rsidP="00EA6B6A">
      <w:pPr>
        <w:autoSpaceDE w:val="0"/>
        <w:autoSpaceDN w:val="0"/>
        <w:adjustRightInd w:val="0"/>
        <w:jc w:val="center"/>
        <w:rPr>
          <w:rFonts w:ascii="Calibri" w:hAnsi="Calibri" w:cs="FuturaCE-Bold"/>
          <w:b/>
          <w:bCs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 xml:space="preserve">The Board of Governors and staff of </w:t>
      </w:r>
      <w:proofErr w:type="gramStart"/>
      <w:r w:rsidR="006E0E05">
        <w:rPr>
          <w:rFonts w:ascii="Calibri" w:hAnsi="Calibri" w:cs="FuturaCE-Book"/>
        </w:rPr>
        <w:t xml:space="preserve">Maghera </w:t>
      </w:r>
      <w:r>
        <w:rPr>
          <w:rFonts w:ascii="Calibri" w:hAnsi="Calibri" w:cs="FuturaCE-Book"/>
        </w:rPr>
        <w:t xml:space="preserve"> Primary</w:t>
      </w:r>
      <w:proofErr w:type="gramEnd"/>
      <w:r>
        <w:rPr>
          <w:rFonts w:ascii="Calibri" w:hAnsi="Calibri" w:cs="FuturaCE-Book"/>
        </w:rPr>
        <w:t xml:space="preserve"> school</w:t>
      </w:r>
      <w:r w:rsidRPr="00884A13">
        <w:rPr>
          <w:rFonts w:ascii="Calibri" w:hAnsi="Calibri" w:cs="FuturaCE-Book"/>
        </w:rPr>
        <w:t xml:space="preserve"> wish to ensure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that pupils with medication needs receive appropriate care and support at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school. The Principal will accept responsibility in principle for members of the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school staff giving or supervising pupils taking prescribed medication during the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 xml:space="preserve">school day </w:t>
      </w:r>
      <w:r w:rsidRPr="00884A13">
        <w:rPr>
          <w:rFonts w:ascii="Calibri" w:hAnsi="Calibri" w:cs="FuturaCE-Bold"/>
          <w:b/>
          <w:bCs/>
        </w:rPr>
        <w:t>where those members of staff have volunteered to do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ld"/>
          <w:b/>
          <w:bCs/>
        </w:rPr>
        <w:t>so</w:t>
      </w:r>
      <w:r w:rsidRPr="00884A13">
        <w:rPr>
          <w:rFonts w:ascii="Calibri" w:hAnsi="Calibri" w:cs="FuturaCE-Book"/>
        </w:rPr>
        <w:t>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ld"/>
          <w:b/>
          <w:bCs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ld"/>
          <w:b/>
          <w:bCs/>
        </w:rPr>
      </w:pPr>
      <w:r w:rsidRPr="00884A13">
        <w:rPr>
          <w:rFonts w:ascii="Calibri" w:hAnsi="Calibri" w:cs="FuturaCE-Bold"/>
          <w:b/>
          <w:bCs/>
        </w:rPr>
        <w:t>Please note that parents should keep their children at home if</w:t>
      </w:r>
      <w:r>
        <w:rPr>
          <w:rFonts w:ascii="Calibri" w:hAnsi="Calibri" w:cs="FuturaCE-Bold"/>
          <w:b/>
          <w:bCs/>
        </w:rPr>
        <w:t xml:space="preserve"> </w:t>
      </w:r>
      <w:r w:rsidRPr="00884A13">
        <w:rPr>
          <w:rFonts w:ascii="Calibri" w:hAnsi="Calibri" w:cs="FuturaCE-Bold"/>
          <w:b/>
          <w:bCs/>
        </w:rPr>
        <w:t>acutely unwell or infectious.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Parents are responsible for providing the Principal with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comprehensive information regarding the pupil’s condition and medication.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Prescribed medication will not be accepted in school without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complete written and signed instructions from the parent.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Staff will not give a non-prescribed medicine to a child unless there is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specific prior written permission from the parents.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Only reasonable quantities of medication should be supplied to the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school (for example, a maximum of four weeks supply at any one time).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Where the pupil travels on school transport with an escort, parents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should ensure the escort has written instructions relating to any medication sent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with the pupil, including medication for administration during respite care.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Each item of medication must be delivered to the Principal or</w:t>
      </w:r>
      <w:r w:rsidR="006E0E05"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 xml:space="preserve">Authorised Person, in normal circumstances by the parent, </w:t>
      </w:r>
      <w:r w:rsidRPr="00884A13">
        <w:rPr>
          <w:rFonts w:ascii="Calibri" w:hAnsi="Calibri" w:cs="FuturaCE-Bold"/>
          <w:b/>
          <w:bCs/>
        </w:rPr>
        <w:t>in a secure and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ld"/>
          <w:b/>
          <w:bCs/>
        </w:rPr>
        <w:t>labelled container as originally dispensed</w:t>
      </w:r>
      <w:r w:rsidRPr="00884A13">
        <w:rPr>
          <w:rFonts w:ascii="Calibri" w:hAnsi="Calibri" w:cs="FuturaCE-Book"/>
        </w:rPr>
        <w:t>. Each item of medication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must be clearly labelled with the following information:</w:t>
      </w:r>
    </w:p>
    <w:p w:rsidR="00EA6B6A" w:rsidRDefault="00EA6B6A" w:rsidP="00EA6B6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Pupil’s Name.</w:t>
      </w:r>
    </w:p>
    <w:p w:rsidR="00EA6B6A" w:rsidRDefault="00EA6B6A" w:rsidP="00EA6B6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Name of medication.</w:t>
      </w:r>
    </w:p>
    <w:p w:rsidR="00EA6B6A" w:rsidRDefault="00EA6B6A" w:rsidP="00EA6B6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Dosage.</w:t>
      </w:r>
    </w:p>
    <w:p w:rsidR="00EA6B6A" w:rsidRDefault="00EA6B6A" w:rsidP="00EA6B6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Frequency of administration.</w:t>
      </w:r>
    </w:p>
    <w:p w:rsidR="00EA6B6A" w:rsidRDefault="00EA6B6A" w:rsidP="00EA6B6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Date of dispensing.</w:t>
      </w:r>
    </w:p>
    <w:p w:rsidR="00EA6B6A" w:rsidRDefault="00EA6B6A" w:rsidP="00EA6B6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Storage requirements (if important).</w:t>
      </w:r>
    </w:p>
    <w:p w:rsidR="00EA6B6A" w:rsidRPr="00884A13" w:rsidRDefault="00EA6B6A" w:rsidP="00EA6B6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Expiry date.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ld"/>
          <w:b/>
          <w:bCs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ld"/>
          <w:b/>
          <w:bCs/>
        </w:rPr>
      </w:pPr>
      <w:r w:rsidRPr="00884A13">
        <w:rPr>
          <w:rFonts w:ascii="Calibri" w:hAnsi="Calibri" w:cs="FuturaCE-Bold"/>
          <w:b/>
          <w:bCs/>
        </w:rPr>
        <w:t>The school will not accept items of medication in unlabelled</w:t>
      </w:r>
      <w:r>
        <w:rPr>
          <w:rFonts w:ascii="Calibri" w:hAnsi="Calibri" w:cs="FuturaCE-Bold"/>
          <w:b/>
          <w:bCs/>
        </w:rPr>
        <w:t xml:space="preserve"> </w:t>
      </w:r>
      <w:r w:rsidRPr="00884A13">
        <w:rPr>
          <w:rFonts w:ascii="Calibri" w:hAnsi="Calibri" w:cs="FuturaCE-Bold"/>
          <w:b/>
          <w:bCs/>
        </w:rPr>
        <w:t>containers.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Medication will be kept in a secure place, out of the reach of pupils.</w:t>
      </w: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Unless otherwise indicated all medication to be administered in school will be</w:t>
      </w:r>
      <w:r>
        <w:rPr>
          <w:rFonts w:ascii="Calibri" w:hAnsi="Calibri" w:cs="FuturaCE-Book"/>
        </w:rPr>
        <w:t xml:space="preserve"> kept in a locked cupboard.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The school will keep records, which they will have available for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parents.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lastRenderedPageBreak/>
        <w:t>If children refuse to take medicines, staff will not force them to do so,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and will inform the parents of the refusal, as a matter of urgency, on the same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day. If a refusal to take medicines results in an emergency, the school’s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emergency procedures will be followed.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It is the responsibility of parents to notify the school in writing if the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pupil’s need for medication has ceased.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It is the parents’ responsibility to renew the medication when supplies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are running low and to ensure that the medication supplied is within its expiry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date.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The school will not make changes to dosages on parental instructions.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School staff will not dispose of medicines. Medicines, which are in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use and in date, should be collected by the parent at the end of each term.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Date expired medicines or those no longer required for treatment will be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returned immediately to the parent for transfer to a community pharmacist for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safe disposal.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For each pupil with long term or complex medication needs, the</w:t>
      </w: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Principal, will ensure that a Medication Plan and Protocol is drawn up, in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conjunction with the appropriate health professionals.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Where it is appropriate to do so, pupils will be encouraged to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administer their own medication, if necessary under staff supervision. Parents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will be asked to confirm in writing if they wish their child to carry their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medication with them in school.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proofErr w:type="gramStart"/>
      <w:r w:rsidRPr="00884A13">
        <w:rPr>
          <w:rFonts w:ascii="Calibri" w:hAnsi="Calibri" w:cs="FuturaCE-Book"/>
        </w:rPr>
        <w:t>Staff who volunteer</w:t>
      </w:r>
      <w:proofErr w:type="gramEnd"/>
      <w:r w:rsidRPr="00884A13">
        <w:rPr>
          <w:rFonts w:ascii="Calibri" w:hAnsi="Calibri" w:cs="FuturaCE-Book"/>
        </w:rPr>
        <w:t xml:space="preserve"> to assist in the administration of medication will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receive appropriate training/guidance through arrangements made with the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School Health Service.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The school will make every effort to continue the administration of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medication to a pupil whilst on trips away from the school premises, even if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additional arrangements might be required. However, there may be occasions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when it may not be possible to include a pupil on a school trip if appropriate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supervision cannot be guaranteed.</w:t>
      </w:r>
    </w:p>
    <w:p w:rsidR="00EA6B6A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</w:p>
    <w:p w:rsidR="00EA6B6A" w:rsidRPr="00884A13" w:rsidRDefault="00EA6B6A" w:rsidP="00EA6B6A">
      <w:pPr>
        <w:autoSpaceDE w:val="0"/>
        <w:autoSpaceDN w:val="0"/>
        <w:adjustRightInd w:val="0"/>
        <w:rPr>
          <w:rFonts w:ascii="Calibri" w:hAnsi="Calibri" w:cs="FuturaCE-Book"/>
        </w:rPr>
      </w:pPr>
      <w:r w:rsidRPr="00884A13">
        <w:rPr>
          <w:rFonts w:ascii="Calibri" w:hAnsi="Calibri" w:cs="FuturaCE-Book"/>
        </w:rPr>
        <w:t>All staff will be made aware of the procedures to be followed in the</w:t>
      </w:r>
      <w:r>
        <w:rPr>
          <w:rFonts w:ascii="Calibri" w:hAnsi="Calibri" w:cs="FuturaCE-Book"/>
        </w:rPr>
        <w:t xml:space="preserve"> </w:t>
      </w:r>
      <w:r w:rsidRPr="00884A13">
        <w:rPr>
          <w:rFonts w:ascii="Calibri" w:hAnsi="Calibri" w:cs="FuturaCE-Book"/>
        </w:rPr>
        <w:t>event of an emergency.</w:t>
      </w:r>
    </w:p>
    <w:p w:rsidR="00EA6B6A" w:rsidRDefault="00EA6B6A" w:rsidP="00EA6B6A">
      <w:pPr>
        <w:rPr>
          <w:rFonts w:ascii="Calibri" w:hAnsi="Calibri"/>
        </w:rPr>
      </w:pPr>
    </w:p>
    <w:p w:rsidR="00EA6B6A" w:rsidRDefault="00EA6B6A" w:rsidP="00EA6B6A">
      <w:pPr>
        <w:rPr>
          <w:rFonts w:ascii="Calibri" w:hAnsi="Calibri"/>
        </w:rPr>
      </w:pPr>
    </w:p>
    <w:p w:rsidR="00EA6B6A" w:rsidRDefault="00EA6B6A" w:rsidP="00EA6B6A">
      <w:pPr>
        <w:rPr>
          <w:rFonts w:ascii="Calibri" w:hAnsi="Calibri"/>
        </w:rPr>
      </w:pPr>
    </w:p>
    <w:p w:rsidR="00EA6B6A" w:rsidRDefault="00EA6B6A" w:rsidP="00EA6B6A">
      <w:pPr>
        <w:rPr>
          <w:rFonts w:ascii="Calibri" w:hAnsi="Calibri"/>
        </w:rPr>
      </w:pPr>
    </w:p>
    <w:p w:rsidR="00EA6B6A" w:rsidRDefault="00EA6B6A" w:rsidP="00EA6B6A">
      <w:pPr>
        <w:rPr>
          <w:rFonts w:ascii="Calibri" w:hAnsi="Calibri"/>
        </w:rPr>
      </w:pPr>
    </w:p>
    <w:p w:rsidR="00EA6B6A" w:rsidRDefault="00EA6B6A" w:rsidP="00EA6B6A">
      <w:pPr>
        <w:rPr>
          <w:rFonts w:ascii="Calibri" w:hAnsi="Calibri"/>
        </w:rPr>
      </w:pPr>
    </w:p>
    <w:p w:rsidR="00EA6B6A" w:rsidRDefault="00EA6B6A" w:rsidP="00EA6B6A">
      <w:pPr>
        <w:rPr>
          <w:rFonts w:ascii="Calibri" w:hAnsi="Calibri"/>
        </w:rPr>
      </w:pPr>
    </w:p>
    <w:p w:rsidR="00EA6B6A" w:rsidRDefault="00EA6B6A" w:rsidP="00EA6B6A">
      <w:pPr>
        <w:rPr>
          <w:rFonts w:ascii="Calibri" w:hAnsi="Calibri"/>
        </w:rPr>
      </w:pPr>
    </w:p>
    <w:p w:rsidR="00212852" w:rsidRDefault="00212852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  <w:sz w:val="28"/>
          <w:szCs w:val="28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  <w:sz w:val="28"/>
          <w:szCs w:val="28"/>
        </w:rPr>
      </w:pPr>
      <w:bookmarkStart w:id="0" w:name="_GoBack"/>
      <w:bookmarkEnd w:id="0"/>
      <w:r w:rsidRPr="000300FB">
        <w:rPr>
          <w:rFonts w:ascii="FuturaCE-Bold" w:hAnsi="FuturaCE-Bold" w:cs="FuturaCE-Bold"/>
          <w:b/>
          <w:bCs/>
          <w:sz w:val="28"/>
          <w:szCs w:val="28"/>
        </w:rPr>
        <w:lastRenderedPageBreak/>
        <w:t>Form AM1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6E0E05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>
        <w:rPr>
          <w:rFonts w:ascii="FuturaCE-Bold" w:hAnsi="FuturaCE-Bold" w:cs="FuturaCE-Bold"/>
          <w:b/>
          <w:bCs/>
        </w:rPr>
        <w:t xml:space="preserve">Maghera </w:t>
      </w:r>
      <w:r w:rsidR="00EA6B6A" w:rsidRPr="000300FB">
        <w:rPr>
          <w:rFonts w:ascii="FuturaCE-Bold" w:hAnsi="FuturaCE-Bold" w:cs="FuturaCE-Bold"/>
          <w:b/>
          <w:bCs/>
        </w:rPr>
        <w:t>Primary School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MEDICATION PLAN FOR A PUPIL WITH MEDICAL NEEDS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Date ________________________ Review Date______________________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Name of Pupil 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Date of Birth ____ / ____ / 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Class 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National Health Number 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Medical Diagnosis 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Contact Information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1 Family Contact 1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Name 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Phone No (home/mobile) 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(</w:t>
      </w:r>
      <w:proofErr w:type="gramStart"/>
      <w:r w:rsidRPr="000300FB">
        <w:rPr>
          <w:rFonts w:ascii="FuturaCE-Book" w:hAnsi="FuturaCE-Book" w:cs="FuturaCE-Book"/>
        </w:rPr>
        <w:t>work</w:t>
      </w:r>
      <w:proofErr w:type="gramEnd"/>
      <w:r w:rsidRPr="000300FB">
        <w:rPr>
          <w:rFonts w:ascii="FuturaCE-Book" w:hAnsi="FuturaCE-Book" w:cs="FuturaCE-Book"/>
        </w:rPr>
        <w:t>) 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Relationship 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 xml:space="preserve">2 Family </w:t>
      </w:r>
      <w:proofErr w:type="gramStart"/>
      <w:r w:rsidRPr="000300FB">
        <w:rPr>
          <w:rFonts w:ascii="FuturaCE-Bold" w:hAnsi="FuturaCE-Bold" w:cs="FuturaCE-Bold"/>
          <w:b/>
          <w:bCs/>
        </w:rPr>
        <w:t>Contact</w:t>
      </w:r>
      <w:proofErr w:type="gramEnd"/>
      <w:r w:rsidRPr="000300FB">
        <w:rPr>
          <w:rFonts w:ascii="FuturaCE-Bold" w:hAnsi="FuturaCE-Bold" w:cs="FuturaCE-Bold"/>
          <w:b/>
          <w:bCs/>
        </w:rPr>
        <w:t xml:space="preserve"> 2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Phone No (home/mobile) 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(</w:t>
      </w:r>
      <w:proofErr w:type="gramStart"/>
      <w:r w:rsidRPr="000300FB">
        <w:rPr>
          <w:rFonts w:ascii="FuturaCE-Book" w:hAnsi="FuturaCE-Book" w:cs="FuturaCE-Book"/>
        </w:rPr>
        <w:t>work</w:t>
      </w:r>
      <w:proofErr w:type="gramEnd"/>
      <w:r w:rsidRPr="000300FB">
        <w:rPr>
          <w:rFonts w:ascii="FuturaCE-Book" w:hAnsi="FuturaCE-Book" w:cs="FuturaCE-Book"/>
        </w:rPr>
        <w:t>) 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Relationship 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3 GP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Name 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Phone No 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4 Clinic/Hospital Contact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Name 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Phone No 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Plan prepared by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Name _______________________________</w:t>
      </w:r>
    </w:p>
    <w:p w:rsidR="00EA6B6A" w:rsidRPr="000300FB" w:rsidRDefault="00EA6B6A" w:rsidP="00EA6B6A">
      <w:pPr>
        <w:rPr>
          <w:rFonts w:ascii="FuturaCE-Book" w:hAnsi="FuturaCE-Book" w:cs="FuturaCE-Book"/>
        </w:rPr>
      </w:pPr>
    </w:p>
    <w:p w:rsidR="00EA6B6A" w:rsidRPr="000300FB" w:rsidRDefault="00EA6B6A" w:rsidP="00EA6B6A">
      <w:pPr>
        <w:rPr>
          <w:rFonts w:ascii="Calibri" w:hAnsi="Calibri"/>
        </w:rPr>
      </w:pPr>
      <w:r w:rsidRPr="000300FB">
        <w:rPr>
          <w:rFonts w:ascii="FuturaCE-Book" w:hAnsi="FuturaCE-Book" w:cs="FuturaCE-Book"/>
        </w:rPr>
        <w:t>Designation ___________________________ Date ____________________</w:t>
      </w: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Describe condition and give details of pupil’s individual symptoms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Daily care requirements (e.g. before sport, dietary, therapy, nursing needs)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Members of staff trained to administer medication for this child (state if different for off-site activities)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Describe what constitutes an emergency for the child, and the action to take if</w:t>
      </w:r>
    </w:p>
    <w:p w:rsidR="00EA6B6A" w:rsidRPr="000300FB" w:rsidRDefault="00EA6B6A" w:rsidP="00EA6B6A">
      <w:pPr>
        <w:pBdr>
          <w:bottom w:val="single" w:sz="12" w:space="1" w:color="auto"/>
        </w:pBdr>
        <w:autoSpaceDE w:val="0"/>
        <w:autoSpaceDN w:val="0"/>
        <w:adjustRightInd w:val="0"/>
        <w:rPr>
          <w:rFonts w:ascii="FuturaCE-Book" w:hAnsi="FuturaCE-Book" w:cs="FuturaCE-Book"/>
        </w:rPr>
      </w:pPr>
      <w:proofErr w:type="gramStart"/>
      <w:r w:rsidRPr="000300FB">
        <w:rPr>
          <w:rFonts w:ascii="FuturaCE-Book" w:hAnsi="FuturaCE-Book" w:cs="FuturaCE-Book"/>
        </w:rPr>
        <w:t>this</w:t>
      </w:r>
      <w:proofErr w:type="gramEnd"/>
      <w:r w:rsidRPr="000300FB">
        <w:rPr>
          <w:rFonts w:ascii="FuturaCE-Book" w:hAnsi="FuturaCE-Book" w:cs="FuturaCE-Book"/>
        </w:rPr>
        <w:t xml:space="preserve"> occurs</w:t>
      </w:r>
    </w:p>
    <w:p w:rsidR="00EA6B6A" w:rsidRPr="000300FB" w:rsidRDefault="00EA6B6A" w:rsidP="00EA6B6A">
      <w:pPr>
        <w:pBdr>
          <w:bottom w:val="single" w:sz="12" w:space="1" w:color="auto"/>
        </w:pBd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Follow up care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I agree that the medical information contained in this form may be shared with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proofErr w:type="gramStart"/>
      <w:r w:rsidRPr="000300FB">
        <w:rPr>
          <w:rFonts w:ascii="FuturaCE-Book" w:hAnsi="FuturaCE-Book" w:cs="FuturaCE-Book"/>
        </w:rPr>
        <w:lastRenderedPageBreak/>
        <w:t>individuals</w:t>
      </w:r>
      <w:proofErr w:type="gramEnd"/>
      <w:r w:rsidRPr="000300FB">
        <w:rPr>
          <w:rFonts w:ascii="FuturaCE-Book" w:hAnsi="FuturaCE-Book" w:cs="FuturaCE-Book"/>
        </w:rPr>
        <w:t xml:space="preserve"> involved with the care and education of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Signed _______________________________ Date 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Oblique" w:hAnsi="FuturaCE-BookOblique" w:cs="FuturaCE-BookOblique"/>
          <w:i/>
          <w:i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Oblique" w:hAnsi="FuturaCE-BookOblique" w:cs="FuturaCE-BookOblique"/>
          <w:i/>
          <w:iCs/>
        </w:rPr>
      </w:pPr>
      <w:r w:rsidRPr="000300FB">
        <w:rPr>
          <w:rFonts w:ascii="FuturaCE-BookOblique" w:hAnsi="FuturaCE-BookOblique" w:cs="FuturaCE-BookOblique"/>
          <w:i/>
          <w:iCs/>
        </w:rPr>
        <w:t>Parent/carer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Distribution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smartTag w:uri="urn:schemas-microsoft-com:office:smarttags" w:element="place">
        <w:smartTag w:uri="urn:schemas-microsoft-com:office:smarttags" w:element="PlaceType">
          <w:r w:rsidRPr="000300FB">
            <w:rPr>
              <w:rFonts w:ascii="FuturaCE-Book" w:hAnsi="FuturaCE-Book" w:cs="FuturaCE-Book"/>
            </w:rPr>
            <w:t>School</w:t>
          </w:r>
        </w:smartTag>
        <w:r w:rsidRPr="000300FB">
          <w:rPr>
            <w:rFonts w:ascii="FuturaCE-Book" w:hAnsi="FuturaCE-Book" w:cs="FuturaCE-Book"/>
          </w:rPr>
          <w:t xml:space="preserve"> </w:t>
        </w:r>
        <w:smartTag w:uri="urn:schemas-microsoft-com:office:smarttags" w:element="PlaceName">
          <w:r w:rsidRPr="000300FB">
            <w:rPr>
              <w:rFonts w:ascii="FuturaCE-Book" w:hAnsi="FuturaCE-Book" w:cs="FuturaCE-Book"/>
            </w:rPr>
            <w:t>Doctor</w:t>
          </w:r>
        </w:smartTag>
        <w:r w:rsidRPr="000300FB">
          <w:rPr>
            <w:rFonts w:ascii="FuturaCE-Book" w:hAnsi="FuturaCE-Book" w:cs="FuturaCE-Book"/>
          </w:rPr>
          <w:t xml:space="preserve"> </w:t>
        </w:r>
        <w:smartTag w:uri="urn:schemas-microsoft-com:office:smarttags" w:element="PlaceName">
          <w:r w:rsidRPr="000300FB">
            <w:rPr>
              <w:rFonts w:ascii="FuturaCE-Book" w:hAnsi="FuturaCE-Book" w:cs="FuturaCE-Book"/>
            </w:rPr>
            <w:t>_____________________</w:t>
          </w:r>
        </w:smartTag>
        <w:r w:rsidRPr="000300FB">
          <w:rPr>
            <w:rFonts w:ascii="FuturaCE-Book" w:hAnsi="FuturaCE-Book" w:cs="FuturaCE-Book"/>
          </w:rPr>
          <w:t xml:space="preserve"> </w:t>
        </w:r>
        <w:smartTag w:uri="urn:schemas-microsoft-com:office:smarttags" w:element="PlaceType">
          <w:r w:rsidRPr="000300FB">
            <w:rPr>
              <w:rFonts w:ascii="FuturaCE-Book" w:hAnsi="FuturaCE-Book" w:cs="FuturaCE-Book"/>
            </w:rPr>
            <w:t>School</w:t>
          </w:r>
        </w:smartTag>
      </w:smartTag>
      <w:r w:rsidRPr="000300FB">
        <w:rPr>
          <w:rFonts w:ascii="FuturaCE-Book" w:hAnsi="FuturaCE-Book" w:cs="FuturaCE-Book"/>
        </w:rPr>
        <w:t xml:space="preserve"> Nurse 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Parent _____________________ Other _____________________</w:t>
      </w: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  <w:sz w:val="28"/>
          <w:szCs w:val="28"/>
        </w:rPr>
      </w:pPr>
      <w:r w:rsidRPr="000300FB">
        <w:rPr>
          <w:rFonts w:ascii="FuturaCE-Bold" w:hAnsi="FuturaCE-Bold" w:cs="FuturaCE-Bold"/>
          <w:b/>
          <w:bCs/>
          <w:sz w:val="28"/>
          <w:szCs w:val="28"/>
        </w:rPr>
        <w:t>Form AM2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6E0E05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>
        <w:rPr>
          <w:rFonts w:ascii="FuturaCE-Bold" w:hAnsi="FuturaCE-Bold" w:cs="FuturaCE-Bold"/>
          <w:b/>
          <w:bCs/>
        </w:rPr>
        <w:t xml:space="preserve">Name of School: </w:t>
      </w:r>
      <w:proofErr w:type="gramStart"/>
      <w:r>
        <w:rPr>
          <w:rFonts w:ascii="FuturaCE-Bold" w:hAnsi="FuturaCE-Bold" w:cs="FuturaCE-Bold"/>
          <w:b/>
          <w:bCs/>
        </w:rPr>
        <w:t xml:space="preserve">Maghera </w:t>
      </w:r>
      <w:r w:rsidR="00EA6B6A" w:rsidRPr="000300FB">
        <w:rPr>
          <w:rFonts w:ascii="FuturaCE-Bold" w:hAnsi="FuturaCE-Bold" w:cs="FuturaCE-Bold"/>
          <w:b/>
          <w:bCs/>
        </w:rPr>
        <w:t xml:space="preserve"> Primary</w:t>
      </w:r>
      <w:proofErr w:type="gramEnd"/>
      <w:r w:rsidR="00EA6B6A" w:rsidRPr="000300FB">
        <w:rPr>
          <w:rFonts w:ascii="FuturaCE-Bold" w:hAnsi="FuturaCE-Bold" w:cs="FuturaCE-Bold"/>
          <w:b/>
          <w:bCs/>
        </w:rPr>
        <w:t xml:space="preserve"> School 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REQUEST FOR A SCHOOL TO ADMINISTER MEDICATION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The school will not give your child medicine unless you complete and sign this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proofErr w:type="gramStart"/>
      <w:r w:rsidRPr="000300FB">
        <w:rPr>
          <w:rFonts w:ascii="FuturaCE-Book" w:hAnsi="FuturaCE-Book" w:cs="FuturaCE-Book"/>
        </w:rPr>
        <w:t>form</w:t>
      </w:r>
      <w:proofErr w:type="gramEnd"/>
      <w:r w:rsidRPr="000300FB">
        <w:rPr>
          <w:rFonts w:ascii="FuturaCE-Book" w:hAnsi="FuturaCE-Book" w:cs="FuturaCE-Book"/>
        </w:rPr>
        <w:t>, and the Principal has agreed that school staff can administer the medicine.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Details of Pupil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Surname ___________________ Forename(s) 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Address 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Wingdings" w:hAnsi="Wingdings" w:cs="Wingdings"/>
          <w:sz w:val="32"/>
          <w:szCs w:val="32"/>
        </w:rPr>
      </w:pPr>
      <w:r w:rsidRPr="000300FB">
        <w:rPr>
          <w:rFonts w:ascii="FuturaCE-Book" w:hAnsi="FuturaCE-Book" w:cs="FuturaCE-Book"/>
        </w:rPr>
        <w:t xml:space="preserve">Date of Birth ____ / ____ / ____ M </w:t>
      </w:r>
      <w:r w:rsidRPr="000300FB">
        <w:rPr>
          <w:rFonts w:ascii="Wingdings" w:hAnsi="Wingdings" w:cs="Wingdings"/>
          <w:sz w:val="32"/>
          <w:szCs w:val="32"/>
        </w:rPr>
        <w:t></w:t>
      </w:r>
      <w:r w:rsidRPr="000300FB">
        <w:rPr>
          <w:rFonts w:ascii="Wingdings" w:hAnsi="Wingdings" w:cs="Wingdings"/>
          <w:sz w:val="32"/>
          <w:szCs w:val="32"/>
        </w:rPr>
        <w:t></w:t>
      </w:r>
      <w:r w:rsidRPr="000300FB">
        <w:rPr>
          <w:rFonts w:ascii="FuturaCE-Book" w:hAnsi="FuturaCE-Book" w:cs="FuturaCE-Book"/>
        </w:rPr>
        <w:t xml:space="preserve">F </w:t>
      </w:r>
      <w:r w:rsidRPr="000300FB">
        <w:rPr>
          <w:rFonts w:ascii="Wingdings" w:hAnsi="Wingdings" w:cs="Wingdings"/>
          <w:sz w:val="32"/>
          <w:szCs w:val="32"/>
        </w:rPr>
        <w:t>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Class 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Condition or illness 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Medication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Parents must ensure that in date properly labelled medication is supplied.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Name/Type of Medication (as described on the container)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Date dispensed 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Expiry Date 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Full Directions for use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Dosage and method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NB Dosage can only be changed on a Doctor’s instructions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Timing 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Special precautions 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Are there any side effects that the School needs to know about?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Oblique" w:hAnsi="FuturaCE-BookOblique" w:cs="FuturaCE-BookOblique"/>
          <w:i/>
          <w:iCs/>
        </w:rPr>
      </w:pPr>
      <w:proofErr w:type="spellStart"/>
      <w:r w:rsidRPr="000300FB">
        <w:rPr>
          <w:rFonts w:ascii="FuturaCE-Book" w:hAnsi="FuturaCE-Book" w:cs="FuturaCE-Book"/>
        </w:rPr>
        <w:t>Self Administration</w:t>
      </w:r>
      <w:proofErr w:type="spellEnd"/>
      <w:r w:rsidRPr="000300FB">
        <w:rPr>
          <w:rFonts w:ascii="FuturaCE-Book" w:hAnsi="FuturaCE-Book" w:cs="FuturaCE-Book"/>
        </w:rPr>
        <w:t xml:space="preserve"> Yes/No </w:t>
      </w:r>
      <w:r w:rsidRPr="000300FB">
        <w:rPr>
          <w:rFonts w:ascii="FuturaCE-BookOblique" w:hAnsi="FuturaCE-BookOblique" w:cs="FuturaCE-BookOblique"/>
          <w:i/>
          <w:iCs/>
        </w:rPr>
        <w:t>(delete as appropriate)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Oblique" w:hAnsi="FuturaCE-BookOblique" w:cs="FuturaCE-BookOblique"/>
          <w:i/>
          <w:i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Procedures to take in an Emergency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Contact Details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Name 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Phone No (home/mobile) 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(</w:t>
      </w:r>
      <w:proofErr w:type="gramStart"/>
      <w:r w:rsidRPr="000300FB">
        <w:rPr>
          <w:rFonts w:ascii="FuturaCE-Book" w:hAnsi="FuturaCE-Book" w:cs="FuturaCE-Book"/>
        </w:rPr>
        <w:t>work</w:t>
      </w:r>
      <w:proofErr w:type="gramEnd"/>
      <w:r w:rsidRPr="000300FB">
        <w:rPr>
          <w:rFonts w:ascii="FuturaCE-Book" w:hAnsi="FuturaCE-Book" w:cs="FuturaCE-Book"/>
        </w:rPr>
        <w:t>) 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Relationship to Pupil 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Address 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 xml:space="preserve">I understand that I must deliver the medicine personally to 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</w:t>
      </w:r>
      <w:proofErr w:type="gramStart"/>
      <w:r w:rsidRPr="000300FB">
        <w:rPr>
          <w:rFonts w:ascii="FuturaCE-Book" w:hAnsi="FuturaCE-Book" w:cs="FuturaCE-Book"/>
        </w:rPr>
        <w:t>_(</w:t>
      </w:r>
      <w:proofErr w:type="gramEnd"/>
      <w:r w:rsidRPr="000300FB">
        <w:rPr>
          <w:rFonts w:ascii="FuturaCE-BookOblique" w:hAnsi="FuturaCE-BookOblique" w:cs="FuturaCE-BookOblique"/>
          <w:i/>
          <w:iCs/>
        </w:rPr>
        <w:t>agreed member of staff</w:t>
      </w:r>
      <w:r w:rsidRPr="000300FB">
        <w:rPr>
          <w:rFonts w:ascii="FuturaCE-Book" w:hAnsi="FuturaCE-Book" w:cs="FuturaCE-Book"/>
        </w:rPr>
        <w:t>) and accept that this is a service, which the school is not obliged to undertake. I understand that I must notify the school of any changes in writing.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Oblique" w:hAnsi="FuturaCE-BookOblique" w:cs="FuturaCE-BookOblique"/>
          <w:i/>
          <w:i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Oblique" w:hAnsi="FuturaCE-BookOblique" w:cs="FuturaCE-BookOblique"/>
          <w:i/>
          <w:iCs/>
        </w:rPr>
      </w:pPr>
      <w:r w:rsidRPr="000300FB">
        <w:rPr>
          <w:rFonts w:ascii="FuturaCE-BookOblique" w:hAnsi="FuturaCE-BookOblique" w:cs="FuturaCE-BookOblique"/>
          <w:i/>
          <w:iCs/>
        </w:rPr>
        <w:t>Signature(s) _______________________________ Date 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Agreement of Principal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 xml:space="preserve">I agree that </w:t>
      </w:r>
      <w:r w:rsidRPr="000300FB">
        <w:rPr>
          <w:rFonts w:ascii="FuturaCE-BookOblique" w:hAnsi="FuturaCE-BookOblique" w:cs="FuturaCE-BookOblique"/>
          <w:i/>
          <w:iCs/>
        </w:rPr>
        <w:t xml:space="preserve">_____________________________ </w:t>
      </w:r>
      <w:r w:rsidRPr="000300FB">
        <w:rPr>
          <w:rFonts w:ascii="FuturaCE-Book" w:hAnsi="FuturaCE-Book" w:cs="FuturaCE-Book"/>
        </w:rPr>
        <w:t>(</w:t>
      </w:r>
      <w:r w:rsidRPr="000300FB">
        <w:rPr>
          <w:rFonts w:ascii="FuturaCE-BookOblique" w:hAnsi="FuturaCE-BookOblique" w:cs="FuturaCE-BookOblique"/>
          <w:i/>
          <w:iCs/>
        </w:rPr>
        <w:t>name of child</w:t>
      </w:r>
      <w:r w:rsidRPr="000300FB">
        <w:rPr>
          <w:rFonts w:ascii="FuturaCE-Book" w:hAnsi="FuturaCE-Book" w:cs="FuturaCE-Book"/>
        </w:rPr>
        <w:t>) will receive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Oblique" w:hAnsi="FuturaCE-BookOblique" w:cs="FuturaCE-BookOblique"/>
          <w:i/>
          <w:iCs/>
        </w:rPr>
        <w:t xml:space="preserve">____________________________ </w:t>
      </w:r>
      <w:r w:rsidRPr="000300FB">
        <w:rPr>
          <w:rFonts w:ascii="FuturaCE-Book" w:hAnsi="FuturaCE-Book" w:cs="FuturaCE-Book"/>
        </w:rPr>
        <w:t>(</w:t>
      </w:r>
      <w:r w:rsidRPr="000300FB">
        <w:rPr>
          <w:rFonts w:ascii="FuturaCE-BookOblique" w:hAnsi="FuturaCE-BookOblique" w:cs="FuturaCE-BookOblique"/>
          <w:i/>
          <w:iCs/>
        </w:rPr>
        <w:t>quantity and name of medicine</w:t>
      </w:r>
      <w:r w:rsidRPr="000300FB">
        <w:rPr>
          <w:rFonts w:ascii="FuturaCE-Book" w:hAnsi="FuturaCE-Book" w:cs="FuturaCE-Book"/>
        </w:rPr>
        <w:t xml:space="preserve">) every 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proofErr w:type="gramStart"/>
      <w:r w:rsidRPr="000300FB">
        <w:rPr>
          <w:rFonts w:ascii="FuturaCE-Book" w:hAnsi="FuturaCE-Book" w:cs="FuturaCE-Book"/>
        </w:rPr>
        <w:t>day</w:t>
      </w:r>
      <w:proofErr w:type="gramEnd"/>
      <w:r w:rsidRPr="000300FB">
        <w:rPr>
          <w:rFonts w:ascii="FuturaCE-Book" w:hAnsi="FuturaCE-Book" w:cs="FuturaCE-Book"/>
        </w:rPr>
        <w:t xml:space="preserve"> at </w:t>
      </w:r>
      <w:r w:rsidRPr="000300FB">
        <w:rPr>
          <w:rFonts w:ascii="FuturaCE-BookOblique" w:hAnsi="FuturaCE-BookOblique" w:cs="FuturaCE-BookOblique"/>
          <w:i/>
          <w:iCs/>
        </w:rPr>
        <w:t xml:space="preserve">______________________ </w:t>
      </w:r>
      <w:r w:rsidRPr="000300FB">
        <w:rPr>
          <w:rFonts w:ascii="FuturaCE-Book" w:hAnsi="FuturaCE-Book" w:cs="FuturaCE-Book"/>
        </w:rPr>
        <w:t>(</w:t>
      </w:r>
      <w:r w:rsidRPr="000300FB">
        <w:rPr>
          <w:rFonts w:ascii="FuturaCE-BookOblique" w:hAnsi="FuturaCE-BookOblique" w:cs="FuturaCE-BookOblique"/>
          <w:i/>
          <w:iCs/>
        </w:rPr>
        <w:t>time(s) medicine to be administered e.g. lunchtime or</w:t>
      </w:r>
      <w:r w:rsidRPr="000300FB">
        <w:rPr>
          <w:rFonts w:ascii="FuturaCE-Book" w:hAnsi="FuturaCE-Book" w:cs="FuturaCE-Book"/>
        </w:rPr>
        <w:t xml:space="preserve"> </w:t>
      </w:r>
      <w:r w:rsidRPr="000300FB">
        <w:rPr>
          <w:rFonts w:ascii="FuturaCE-BookOblique" w:hAnsi="FuturaCE-BookOblique" w:cs="FuturaCE-BookOblique"/>
          <w:i/>
          <w:iCs/>
        </w:rPr>
        <w:t>afternoon break</w:t>
      </w:r>
      <w:r w:rsidRPr="000300FB">
        <w:rPr>
          <w:rFonts w:ascii="FuturaCE-Book" w:hAnsi="FuturaCE-Book" w:cs="FuturaCE-Book"/>
        </w:rPr>
        <w:t>).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 xml:space="preserve">This child will be </w:t>
      </w:r>
      <w:proofErr w:type="gramStart"/>
      <w:r w:rsidRPr="000300FB">
        <w:rPr>
          <w:rFonts w:ascii="FuturaCE-Book" w:hAnsi="FuturaCE-Book" w:cs="FuturaCE-Book"/>
        </w:rPr>
        <w:t>given/supervised</w:t>
      </w:r>
      <w:proofErr w:type="gramEnd"/>
      <w:r w:rsidRPr="000300FB">
        <w:rPr>
          <w:rFonts w:ascii="FuturaCE-Book" w:hAnsi="FuturaCE-Book" w:cs="FuturaCE-Book"/>
        </w:rPr>
        <w:t xml:space="preserve"> whilst he/she takes their medication by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Oblique" w:hAnsi="FuturaCE-BookOblique" w:cs="FuturaCE-BookOblique"/>
          <w:i/>
          <w:i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proofErr w:type="gramStart"/>
      <w:r w:rsidRPr="000300FB">
        <w:rPr>
          <w:rFonts w:ascii="FuturaCE-BookOblique" w:hAnsi="FuturaCE-BookOblique" w:cs="FuturaCE-BookOblique"/>
          <w:i/>
          <w:iCs/>
        </w:rPr>
        <w:t xml:space="preserve">_____________________________ </w:t>
      </w:r>
      <w:r w:rsidRPr="000300FB">
        <w:rPr>
          <w:rFonts w:ascii="FuturaCE-Book" w:hAnsi="FuturaCE-Book" w:cs="FuturaCE-Book"/>
        </w:rPr>
        <w:t>(</w:t>
      </w:r>
      <w:r w:rsidRPr="000300FB">
        <w:rPr>
          <w:rFonts w:ascii="FuturaCE-BookOblique" w:hAnsi="FuturaCE-BookOblique" w:cs="FuturaCE-BookOblique"/>
          <w:i/>
          <w:iCs/>
        </w:rPr>
        <w:t>name of staff member</w:t>
      </w:r>
      <w:r w:rsidRPr="000300FB">
        <w:rPr>
          <w:rFonts w:ascii="FuturaCE-Book" w:hAnsi="FuturaCE-Book" w:cs="FuturaCE-Book"/>
        </w:rPr>
        <w:t>).</w:t>
      </w:r>
      <w:proofErr w:type="gramEnd"/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Oblique" w:hAnsi="FuturaCE-BookOblique" w:cs="FuturaCE-BookOblique"/>
          <w:i/>
          <w:iCs/>
        </w:rPr>
      </w:pPr>
      <w:r w:rsidRPr="000300FB">
        <w:rPr>
          <w:rFonts w:ascii="FuturaCE-Book" w:hAnsi="FuturaCE-Book" w:cs="FuturaCE-Book"/>
        </w:rPr>
        <w:t xml:space="preserve">This arrangement will continue until </w:t>
      </w:r>
      <w:r w:rsidRPr="000300FB">
        <w:rPr>
          <w:rFonts w:ascii="FuturaCE-BookOblique" w:hAnsi="FuturaCE-BookOblique" w:cs="FuturaCE-BookOblique"/>
          <w:i/>
          <w:iCs/>
        </w:rPr>
        <w:t xml:space="preserve">________________________________ </w:t>
      </w:r>
      <w:r w:rsidRPr="000300FB">
        <w:rPr>
          <w:rFonts w:ascii="FuturaCE-Book" w:hAnsi="FuturaCE-Book" w:cs="FuturaCE-Book"/>
        </w:rPr>
        <w:t>(</w:t>
      </w:r>
      <w:r w:rsidRPr="000300FB">
        <w:rPr>
          <w:rFonts w:ascii="FuturaCE-BookOblique" w:hAnsi="FuturaCE-BookOblique" w:cs="FuturaCE-BookOblique"/>
          <w:i/>
          <w:iCs/>
        </w:rPr>
        <w:t>either end date of course of medicine or until instructed by parents</w:t>
      </w:r>
      <w:r w:rsidRPr="000300FB">
        <w:rPr>
          <w:rFonts w:ascii="FuturaCE-Book" w:hAnsi="FuturaCE-Book" w:cs="FuturaCE-Book"/>
        </w:rPr>
        <w:t>).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Signed ______________________________ Date 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Oblique" w:hAnsi="FuturaCE-BookOblique" w:cs="FuturaCE-BookOblique"/>
          <w:i/>
          <w:i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Oblique" w:hAnsi="FuturaCE-BookOblique" w:cs="FuturaCE-BookOblique"/>
          <w:i/>
          <w:iCs/>
        </w:rPr>
      </w:pPr>
      <w:r w:rsidRPr="000300FB">
        <w:rPr>
          <w:rFonts w:ascii="FuturaCE-BookOblique" w:hAnsi="FuturaCE-BookOblique" w:cs="FuturaCE-BookOblique"/>
          <w:i/>
          <w:iCs/>
        </w:rPr>
        <w:t>(The Principal/authorised member of staff)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The original should be retained on the school file and a copy sent to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proofErr w:type="gramStart"/>
      <w:r w:rsidRPr="000300FB">
        <w:rPr>
          <w:rFonts w:ascii="FuturaCE-Bold" w:hAnsi="FuturaCE-Bold" w:cs="FuturaCE-Bold"/>
          <w:b/>
          <w:bCs/>
        </w:rPr>
        <w:t>the</w:t>
      </w:r>
      <w:proofErr w:type="gramEnd"/>
      <w:r w:rsidRPr="000300FB">
        <w:rPr>
          <w:rFonts w:ascii="FuturaCE-Bold" w:hAnsi="FuturaCE-Bold" w:cs="FuturaCE-Bold"/>
          <w:b/>
          <w:bCs/>
        </w:rPr>
        <w:t xml:space="preserve"> parents to confirm the school’s agreement to administer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proofErr w:type="gramStart"/>
      <w:r w:rsidRPr="000300FB">
        <w:rPr>
          <w:rFonts w:ascii="FuturaCE-Bold" w:hAnsi="FuturaCE-Bold" w:cs="FuturaCE-Bold"/>
          <w:b/>
          <w:bCs/>
        </w:rPr>
        <w:t>medication</w:t>
      </w:r>
      <w:proofErr w:type="gramEnd"/>
      <w:r w:rsidRPr="000300FB">
        <w:rPr>
          <w:rFonts w:ascii="FuturaCE-Bold" w:hAnsi="FuturaCE-Bold" w:cs="FuturaCE-Bold"/>
          <w:b/>
          <w:bCs/>
        </w:rPr>
        <w:t xml:space="preserve"> to the named pupil.</w:t>
      </w: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rPr>
          <w:rFonts w:ascii="Calibri" w:hAnsi="Calibri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  <w:sz w:val="28"/>
          <w:szCs w:val="28"/>
        </w:rPr>
      </w:pPr>
      <w:r w:rsidRPr="000300FB">
        <w:rPr>
          <w:rFonts w:ascii="FuturaCE-Bold" w:hAnsi="FuturaCE-Bold" w:cs="FuturaCE-Bold"/>
          <w:b/>
          <w:bCs/>
          <w:sz w:val="28"/>
          <w:szCs w:val="28"/>
        </w:rPr>
        <w:lastRenderedPageBreak/>
        <w:t>Form AM3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6E0E05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>
        <w:rPr>
          <w:rFonts w:ascii="FuturaCE-Bold" w:hAnsi="FuturaCE-Bold" w:cs="FuturaCE-Bold"/>
          <w:b/>
          <w:bCs/>
        </w:rPr>
        <w:t>Name of School Maghera</w:t>
      </w:r>
      <w:r w:rsidR="00EA6B6A" w:rsidRPr="000300FB">
        <w:rPr>
          <w:rFonts w:ascii="FuturaCE-Bold" w:hAnsi="FuturaCE-Bold" w:cs="FuturaCE-Bold"/>
          <w:b/>
          <w:bCs/>
        </w:rPr>
        <w:t xml:space="preserve"> Primary School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REQUEST FOR PUPIL TO CARRY HIS/HER MEDICATION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This form must be completed by parents/carers.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 xml:space="preserve">If </w:t>
      </w:r>
      <w:proofErr w:type="gramStart"/>
      <w:r w:rsidRPr="000300FB">
        <w:rPr>
          <w:rFonts w:ascii="FuturaCE-Book" w:hAnsi="FuturaCE-Book" w:cs="FuturaCE-Book"/>
        </w:rPr>
        <w:t>staff have</w:t>
      </w:r>
      <w:proofErr w:type="gramEnd"/>
      <w:r w:rsidRPr="000300FB">
        <w:rPr>
          <w:rFonts w:ascii="FuturaCE-Book" w:hAnsi="FuturaCE-Book" w:cs="FuturaCE-Book"/>
        </w:rPr>
        <w:t xml:space="preserve"> any concerns discuss this request with healthcare professionals.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Details of Pupil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Surname ___________________ Forename(s) 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Address 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Date of Birth ____ / ____ / 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Class 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Condition or illness 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Medication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Parents must ensure that in date properly labelled medication is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proofErr w:type="gramStart"/>
      <w:r w:rsidRPr="000300FB">
        <w:rPr>
          <w:rFonts w:ascii="FuturaCE-Bold" w:hAnsi="FuturaCE-Bold" w:cs="FuturaCE-Bold"/>
          <w:b/>
          <w:bCs/>
        </w:rPr>
        <w:t>supplied</w:t>
      </w:r>
      <w:proofErr w:type="gramEnd"/>
      <w:r w:rsidRPr="000300FB">
        <w:rPr>
          <w:rFonts w:ascii="FuturaCE-Bold" w:hAnsi="FuturaCE-Bold" w:cs="FuturaCE-Bold"/>
          <w:b/>
          <w:bCs/>
        </w:rPr>
        <w:t>.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Name of Medicine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Procedures to be taken in an emergency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Contact Details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Name ________________________________________________________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Phone No (home/mobile) 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(</w:t>
      </w:r>
      <w:proofErr w:type="gramStart"/>
      <w:r w:rsidRPr="000300FB">
        <w:rPr>
          <w:rFonts w:ascii="FuturaCE-Book" w:hAnsi="FuturaCE-Book" w:cs="FuturaCE-Book"/>
        </w:rPr>
        <w:t>work</w:t>
      </w:r>
      <w:proofErr w:type="gramEnd"/>
      <w:r w:rsidRPr="000300FB">
        <w:rPr>
          <w:rFonts w:ascii="FuturaCE-Book" w:hAnsi="FuturaCE-Book" w:cs="FuturaCE-Book"/>
        </w:rPr>
        <w:t>) 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lastRenderedPageBreak/>
        <w:t xml:space="preserve">Relationship to child 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I would like my child to keep his/her medication on him/her for use as necessary.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Signed ______________________________ Date 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Relationship to child ___________________________________________________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  <w:sz w:val="40"/>
          <w:szCs w:val="40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Agreement of Principal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 xml:space="preserve">I agree that </w:t>
      </w:r>
      <w:r w:rsidRPr="000300FB">
        <w:rPr>
          <w:rFonts w:ascii="FuturaCE-BookOblique" w:hAnsi="FuturaCE-BookOblique" w:cs="FuturaCE-BookOblique"/>
          <w:i/>
          <w:iCs/>
        </w:rPr>
        <w:t xml:space="preserve">_____________________________ </w:t>
      </w:r>
      <w:r w:rsidRPr="000300FB">
        <w:rPr>
          <w:rFonts w:ascii="FuturaCE-Book" w:hAnsi="FuturaCE-Book" w:cs="FuturaCE-Book"/>
        </w:rPr>
        <w:t>(</w:t>
      </w:r>
      <w:r w:rsidRPr="000300FB">
        <w:rPr>
          <w:rFonts w:ascii="FuturaCE-BookOblique" w:hAnsi="FuturaCE-BookOblique" w:cs="FuturaCE-BookOblique"/>
          <w:i/>
          <w:iCs/>
        </w:rPr>
        <w:t>name of child</w:t>
      </w:r>
      <w:r w:rsidRPr="000300FB">
        <w:rPr>
          <w:rFonts w:ascii="FuturaCE-Book" w:hAnsi="FuturaCE-Book" w:cs="FuturaCE-Book"/>
        </w:rPr>
        <w:t xml:space="preserve">) will be allowed to carry and self-administer his/her medication whilst in school and that this arrangement will continue until </w:t>
      </w:r>
      <w:r w:rsidRPr="000300FB">
        <w:rPr>
          <w:rFonts w:ascii="FuturaCE-BookOblique" w:hAnsi="FuturaCE-BookOblique" w:cs="FuturaCE-BookOblique"/>
          <w:i/>
          <w:iCs/>
        </w:rPr>
        <w:t xml:space="preserve">______________________ </w:t>
      </w:r>
      <w:r w:rsidRPr="000300FB">
        <w:rPr>
          <w:rFonts w:ascii="FuturaCE-Book" w:hAnsi="FuturaCE-Book" w:cs="FuturaCE-Book"/>
        </w:rPr>
        <w:t>(</w:t>
      </w:r>
      <w:r w:rsidRPr="000300FB">
        <w:rPr>
          <w:rFonts w:ascii="FuturaCE-BookOblique" w:hAnsi="FuturaCE-BookOblique" w:cs="FuturaCE-BookOblique"/>
          <w:i/>
          <w:iCs/>
        </w:rPr>
        <w:t>either end date of</w:t>
      </w:r>
      <w:r w:rsidRPr="000300FB">
        <w:rPr>
          <w:rFonts w:ascii="FuturaCE-Book" w:hAnsi="FuturaCE-Book" w:cs="FuturaCE-Book"/>
        </w:rPr>
        <w:t xml:space="preserve"> </w:t>
      </w:r>
      <w:r w:rsidRPr="000300FB">
        <w:rPr>
          <w:rFonts w:ascii="FuturaCE-BookOblique" w:hAnsi="FuturaCE-BookOblique" w:cs="FuturaCE-BookOblique"/>
          <w:i/>
          <w:iCs/>
        </w:rPr>
        <w:t>course of medication or until instructed by parents</w:t>
      </w:r>
      <w:r w:rsidRPr="000300FB">
        <w:rPr>
          <w:rFonts w:ascii="FuturaCE-Book" w:hAnsi="FuturaCE-Book" w:cs="FuturaCE-Book"/>
        </w:rPr>
        <w:t>).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Signed ______________________________ Date 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Oblique" w:hAnsi="FuturaCE-BookOblique" w:cs="FuturaCE-BookOblique"/>
          <w:i/>
          <w:iCs/>
        </w:rPr>
      </w:pPr>
      <w:r w:rsidRPr="000300FB">
        <w:rPr>
          <w:rFonts w:ascii="FuturaCE-BookOblique" w:hAnsi="FuturaCE-BookOblique" w:cs="FuturaCE-BookOblique"/>
          <w:i/>
          <w:iCs/>
        </w:rPr>
        <w:t>(The Principal/authorised member of staff)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The original should be retained on the school file and a copy sent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proofErr w:type="gramStart"/>
      <w:r w:rsidRPr="000300FB">
        <w:rPr>
          <w:rFonts w:ascii="FuturaCE-Bold" w:hAnsi="FuturaCE-Bold" w:cs="FuturaCE-Bold"/>
          <w:b/>
          <w:bCs/>
        </w:rPr>
        <w:t>to</w:t>
      </w:r>
      <w:proofErr w:type="gramEnd"/>
      <w:r w:rsidRPr="000300FB">
        <w:rPr>
          <w:rFonts w:ascii="FuturaCE-Bold" w:hAnsi="FuturaCE-Bold" w:cs="FuturaCE-Bold"/>
          <w:b/>
          <w:bCs/>
        </w:rPr>
        <w:t xml:space="preserve"> the parents to confirm the school’s agreement to the named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proofErr w:type="gramStart"/>
      <w:r w:rsidRPr="000300FB">
        <w:rPr>
          <w:rFonts w:ascii="FuturaCE-Bold" w:hAnsi="FuturaCE-Bold" w:cs="FuturaCE-Bold"/>
          <w:b/>
          <w:bCs/>
        </w:rPr>
        <w:t>pupil</w:t>
      </w:r>
      <w:proofErr w:type="gramEnd"/>
      <w:r w:rsidRPr="000300FB">
        <w:rPr>
          <w:rFonts w:ascii="FuturaCE-Bold" w:hAnsi="FuturaCE-Bold" w:cs="FuturaCE-Bold"/>
          <w:b/>
          <w:bCs/>
        </w:rPr>
        <w:t xml:space="preserve"> carrying his/her own medication.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  <w:sz w:val="28"/>
          <w:szCs w:val="28"/>
        </w:rPr>
      </w:pPr>
      <w:r w:rsidRPr="000300FB">
        <w:rPr>
          <w:rFonts w:ascii="FuturaCE-Bold" w:hAnsi="FuturaCE-Bold" w:cs="FuturaCE-Bold"/>
          <w:b/>
          <w:bCs/>
          <w:sz w:val="28"/>
          <w:szCs w:val="28"/>
        </w:rPr>
        <w:lastRenderedPageBreak/>
        <w:t>Form AM6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 xml:space="preserve">Name of School </w:t>
      </w:r>
      <w:r w:rsidR="006E0E05">
        <w:rPr>
          <w:rFonts w:ascii="FuturaCE-Bold" w:hAnsi="FuturaCE-Bold" w:cs="FuturaCE-Bold"/>
          <w:b/>
          <w:bCs/>
        </w:rPr>
        <w:t>Maghera</w:t>
      </w:r>
      <w:r>
        <w:rPr>
          <w:rFonts w:ascii="FuturaCE-Bold" w:hAnsi="FuturaCE-Bold" w:cs="FuturaCE-Bold"/>
          <w:b/>
          <w:bCs/>
        </w:rPr>
        <w:t xml:space="preserve"> Primary School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ld" w:hAnsi="FuturaCE-Bold" w:cs="FuturaCE-Bold"/>
          <w:b/>
          <w:bCs/>
        </w:rPr>
      </w:pPr>
      <w:r w:rsidRPr="000300FB">
        <w:rPr>
          <w:rFonts w:ascii="FuturaCE-Bold" w:hAnsi="FuturaCE-Bold" w:cs="FuturaCE-Bold"/>
          <w:b/>
          <w:bCs/>
        </w:rPr>
        <w:t>RECORD OF</w:t>
      </w:r>
      <w:r>
        <w:rPr>
          <w:rFonts w:ascii="FuturaCE-Bold" w:hAnsi="FuturaCE-Bold" w:cs="FuturaCE-Bold"/>
          <w:b/>
          <w:bCs/>
        </w:rPr>
        <w:t xml:space="preserve"> </w:t>
      </w:r>
      <w:r w:rsidRPr="000300FB">
        <w:rPr>
          <w:rFonts w:ascii="FuturaCE-Bold" w:hAnsi="FuturaCE-Bold" w:cs="FuturaCE-Bold"/>
          <w:b/>
          <w:bCs/>
        </w:rPr>
        <w:t>MEDICAL TRAINING FOR STAFF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Name ______________________________________________</w:t>
      </w:r>
      <w:r>
        <w:rPr>
          <w:rFonts w:ascii="FuturaCE-Book" w:hAnsi="FuturaCE-Book" w:cs="FuturaCE-Book"/>
        </w:rPr>
        <w:t>__________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Type of training received ______________</w:t>
      </w:r>
      <w:r>
        <w:rPr>
          <w:rFonts w:ascii="FuturaCE-Book" w:hAnsi="FuturaCE-Book" w:cs="FuturaCE-Book"/>
        </w:rPr>
        <w:t>___________________________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Name(s) of condition/ ______________________________________________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 xml:space="preserve">Medication involved 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</w:t>
      </w: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 xml:space="preserve">Date training completed 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 xml:space="preserve">Training provided by 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______________________________________________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I confirm that _________________________________ has received the training</w:t>
      </w:r>
      <w:r>
        <w:rPr>
          <w:rFonts w:ascii="FuturaCE-Book" w:hAnsi="FuturaCE-Book" w:cs="FuturaCE-Book"/>
        </w:rPr>
        <w:t xml:space="preserve"> </w:t>
      </w:r>
      <w:r w:rsidRPr="000300FB">
        <w:rPr>
          <w:rFonts w:ascii="FuturaCE-Book" w:hAnsi="FuturaCE-Book" w:cs="FuturaCE-Book"/>
        </w:rPr>
        <w:t>detailed above and is competent to administer the medication described.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Trainer’s signature _____________________________ Date _________</w:t>
      </w:r>
      <w:r>
        <w:rPr>
          <w:rFonts w:ascii="FuturaCE-Book" w:hAnsi="FuturaCE-Book" w:cs="FuturaCE-Book"/>
        </w:rPr>
        <w:t>____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I confirm that I have received the training detailed above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Trainee’s signature ____________________</w:t>
      </w:r>
      <w:r>
        <w:rPr>
          <w:rFonts w:ascii="FuturaCE-Book" w:hAnsi="FuturaCE-Book" w:cs="FuturaCE-Book"/>
        </w:rPr>
        <w:t>_________ Date ____________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Proposed Retraining Date _________________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Refresher Training Completed -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Pr="000300FB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Trainer _____________________________ Date _________________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  <w:r w:rsidRPr="000300FB">
        <w:rPr>
          <w:rFonts w:ascii="FuturaCE-Book" w:hAnsi="FuturaCE-Book" w:cs="FuturaCE-Book"/>
        </w:rPr>
        <w:t>Trainee _____________________________ Date _________________</w:t>
      </w: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</w:rPr>
      </w:pPr>
    </w:p>
    <w:p w:rsidR="00EA6B6A" w:rsidRDefault="006E0E05" w:rsidP="00EA6B6A">
      <w:pPr>
        <w:autoSpaceDE w:val="0"/>
        <w:autoSpaceDN w:val="0"/>
        <w:adjustRightInd w:val="0"/>
        <w:jc w:val="center"/>
        <w:rPr>
          <w:rFonts w:ascii="FuturaCE-Book" w:hAnsi="FuturaCE-Book" w:cs="FuturaCE-Book"/>
          <w:b/>
          <w:sz w:val="28"/>
          <w:szCs w:val="28"/>
        </w:rPr>
      </w:pPr>
      <w:r>
        <w:rPr>
          <w:rFonts w:ascii="FuturaCE-Book" w:hAnsi="FuturaCE-Book" w:cs="FuturaCE-Book"/>
          <w:b/>
          <w:sz w:val="28"/>
          <w:szCs w:val="28"/>
        </w:rPr>
        <w:lastRenderedPageBreak/>
        <w:t>Maghera</w:t>
      </w:r>
      <w:r w:rsidR="00EA6B6A">
        <w:rPr>
          <w:rFonts w:ascii="FuturaCE-Book" w:hAnsi="FuturaCE-Book" w:cs="FuturaCE-Book"/>
          <w:b/>
          <w:sz w:val="28"/>
          <w:szCs w:val="28"/>
        </w:rPr>
        <w:t xml:space="preserve"> Primary School</w:t>
      </w:r>
    </w:p>
    <w:p w:rsidR="00EA6B6A" w:rsidRDefault="00EA6B6A" w:rsidP="00EA6B6A">
      <w:pPr>
        <w:autoSpaceDE w:val="0"/>
        <w:autoSpaceDN w:val="0"/>
        <w:adjustRightInd w:val="0"/>
        <w:jc w:val="center"/>
        <w:rPr>
          <w:rFonts w:ascii="FuturaCE-Book" w:hAnsi="FuturaCE-Book" w:cs="FuturaCE-Book"/>
          <w:b/>
          <w:sz w:val="28"/>
          <w:szCs w:val="28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  <w:b/>
          <w:sz w:val="28"/>
          <w:szCs w:val="28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  <w:b/>
          <w:sz w:val="28"/>
          <w:szCs w:val="28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  <w:b/>
          <w:sz w:val="28"/>
          <w:szCs w:val="28"/>
        </w:rPr>
      </w:pPr>
    </w:p>
    <w:p w:rsidR="00EA6B6A" w:rsidRDefault="00EA6B6A" w:rsidP="00EA6B6A">
      <w:pPr>
        <w:autoSpaceDE w:val="0"/>
        <w:autoSpaceDN w:val="0"/>
        <w:adjustRightInd w:val="0"/>
        <w:rPr>
          <w:rFonts w:ascii="FuturaCE-Book" w:hAnsi="FuturaCE-Book" w:cs="FuturaCE-Book"/>
          <w:b/>
          <w:sz w:val="28"/>
          <w:szCs w:val="28"/>
        </w:rPr>
      </w:pPr>
    </w:p>
    <w:p w:rsidR="00EA6B6A" w:rsidRDefault="00EA6B6A" w:rsidP="00EA6B6A">
      <w:pPr>
        <w:rPr>
          <w:rFonts w:ascii="FuturaCE-Book" w:hAnsi="FuturaCE-Book" w:cs="FuturaCE-Book"/>
          <w:b/>
          <w:sz w:val="28"/>
          <w:szCs w:val="28"/>
        </w:rPr>
        <w:sectPr w:rsidR="00EA6B6A">
          <w:pgSz w:w="11906" w:h="16838"/>
          <w:pgMar w:top="1440" w:right="1800" w:bottom="1440" w:left="1800" w:header="708" w:footer="708" w:gutter="0"/>
          <w:cols w:space="708"/>
          <w:rtlGutter/>
          <w:docGrid w:linePitch="360"/>
        </w:sectPr>
      </w:pPr>
      <w:r>
        <w:rPr>
          <w:rFonts w:ascii="FuturaCE-Book" w:hAnsi="FuturaCE-Book" w:cs="FuturaCE-Book"/>
          <w:b/>
          <w:sz w:val="28"/>
          <w:szCs w:val="28"/>
        </w:rPr>
        <w:br w:type="page"/>
      </w:r>
    </w:p>
    <w:p w:rsidR="00EA6B6A" w:rsidRDefault="006E0E05" w:rsidP="00EA6B6A">
      <w:pPr>
        <w:autoSpaceDE w:val="0"/>
        <w:autoSpaceDN w:val="0"/>
        <w:adjustRightInd w:val="0"/>
        <w:jc w:val="center"/>
        <w:rPr>
          <w:rFonts w:ascii="FuturaCE-Book" w:hAnsi="FuturaCE-Book" w:cs="FuturaCE-Book"/>
          <w:b/>
          <w:sz w:val="28"/>
          <w:szCs w:val="28"/>
        </w:rPr>
      </w:pPr>
      <w:r>
        <w:rPr>
          <w:rFonts w:ascii="FuturaCE-Book" w:hAnsi="FuturaCE-Book" w:cs="FuturaCE-Book"/>
          <w:b/>
          <w:sz w:val="28"/>
          <w:szCs w:val="28"/>
        </w:rPr>
        <w:lastRenderedPageBreak/>
        <w:t>Maghera</w:t>
      </w:r>
      <w:r w:rsidR="00EA6B6A">
        <w:rPr>
          <w:rFonts w:ascii="FuturaCE-Book" w:hAnsi="FuturaCE-Book" w:cs="FuturaCE-Book"/>
          <w:b/>
          <w:sz w:val="28"/>
          <w:szCs w:val="28"/>
        </w:rPr>
        <w:t xml:space="preserve"> Primary School</w:t>
      </w:r>
    </w:p>
    <w:p w:rsidR="00EA6B6A" w:rsidRDefault="00EA6B6A" w:rsidP="00EA6B6A">
      <w:pPr>
        <w:autoSpaceDE w:val="0"/>
        <w:autoSpaceDN w:val="0"/>
        <w:adjustRightInd w:val="0"/>
        <w:jc w:val="center"/>
        <w:rPr>
          <w:rFonts w:ascii="FuturaCE-Book" w:hAnsi="FuturaCE-Book" w:cs="FuturaCE-Book"/>
          <w:b/>
          <w:sz w:val="28"/>
          <w:szCs w:val="28"/>
        </w:rPr>
      </w:pPr>
    </w:p>
    <w:p w:rsidR="00EA6B6A" w:rsidRDefault="00EA6B6A" w:rsidP="00EA6B6A">
      <w:pPr>
        <w:autoSpaceDE w:val="0"/>
        <w:autoSpaceDN w:val="0"/>
        <w:adjustRightInd w:val="0"/>
        <w:jc w:val="center"/>
        <w:rPr>
          <w:rFonts w:ascii="FuturaCE-Book" w:hAnsi="FuturaCE-Book" w:cs="FuturaCE-Book"/>
          <w:b/>
          <w:sz w:val="28"/>
          <w:szCs w:val="28"/>
        </w:rPr>
      </w:pPr>
      <w:r>
        <w:rPr>
          <w:rFonts w:ascii="FuturaCE-Book" w:hAnsi="FuturaCE-Book" w:cs="FuturaCE-Book"/>
          <w:b/>
          <w:sz w:val="28"/>
          <w:szCs w:val="28"/>
        </w:rPr>
        <w:t>Record of Medicines Administered to All Children</w:t>
      </w:r>
    </w:p>
    <w:p w:rsidR="00EA6B6A" w:rsidRDefault="00EA6B6A" w:rsidP="00EA6B6A">
      <w:pPr>
        <w:autoSpaceDE w:val="0"/>
        <w:autoSpaceDN w:val="0"/>
        <w:adjustRightInd w:val="0"/>
        <w:jc w:val="center"/>
        <w:rPr>
          <w:rFonts w:ascii="FuturaCE-Book" w:hAnsi="FuturaCE-Book" w:cs="FuturaCE-Book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71"/>
        <w:gridCol w:w="1771"/>
        <w:gridCol w:w="1772"/>
        <w:gridCol w:w="1772"/>
        <w:gridCol w:w="1772"/>
        <w:gridCol w:w="1772"/>
        <w:gridCol w:w="1772"/>
        <w:gridCol w:w="1772"/>
      </w:tblGrid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  <w:r w:rsidRPr="007337A7">
              <w:rPr>
                <w:rFonts w:ascii="FuturaCE-Book" w:hAnsi="FuturaCE-Book" w:cs="FuturaCE-Book"/>
                <w:b/>
                <w:sz w:val="28"/>
                <w:szCs w:val="28"/>
              </w:rPr>
              <w:t>Date</w:t>
            </w: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  <w:r w:rsidRPr="007337A7">
              <w:rPr>
                <w:rFonts w:ascii="FuturaCE-Book" w:hAnsi="FuturaCE-Book" w:cs="FuturaCE-Book"/>
                <w:b/>
                <w:sz w:val="28"/>
                <w:szCs w:val="28"/>
              </w:rPr>
              <w:t>Child’s Name</w:t>
            </w: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  <w:r w:rsidRPr="007337A7">
              <w:rPr>
                <w:rFonts w:ascii="FuturaCE-Book" w:hAnsi="FuturaCE-Book" w:cs="FuturaCE-Book"/>
                <w:b/>
                <w:sz w:val="28"/>
                <w:szCs w:val="28"/>
              </w:rPr>
              <w:t>Time</w:t>
            </w: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  <w:r w:rsidRPr="007337A7">
              <w:rPr>
                <w:rFonts w:ascii="FuturaCE-Book" w:hAnsi="FuturaCE-Book" w:cs="FuturaCE-Book"/>
                <w:b/>
                <w:sz w:val="28"/>
                <w:szCs w:val="28"/>
              </w:rPr>
              <w:t>Name of Medicine</w:t>
            </w: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  <w:r w:rsidRPr="007337A7">
              <w:rPr>
                <w:rFonts w:ascii="FuturaCE-Book" w:hAnsi="FuturaCE-Book" w:cs="FuturaCE-Book"/>
                <w:b/>
                <w:sz w:val="28"/>
                <w:szCs w:val="28"/>
              </w:rPr>
              <w:t>Dose Given</w:t>
            </w: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  <w:r w:rsidRPr="007337A7">
              <w:rPr>
                <w:rFonts w:ascii="FuturaCE-Book" w:hAnsi="FuturaCE-Book" w:cs="FuturaCE-Book"/>
                <w:b/>
                <w:sz w:val="28"/>
                <w:szCs w:val="28"/>
              </w:rPr>
              <w:t>Any reactions</w:t>
            </w: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  <w:r w:rsidRPr="007337A7">
              <w:rPr>
                <w:rFonts w:ascii="FuturaCE-Book" w:hAnsi="FuturaCE-Book" w:cs="FuturaCE-Book"/>
                <w:b/>
                <w:sz w:val="28"/>
                <w:szCs w:val="28"/>
              </w:rPr>
              <w:t>Signature of Staff</w:t>
            </w: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  <w:r w:rsidRPr="007337A7">
              <w:rPr>
                <w:rFonts w:ascii="FuturaCE-Book" w:hAnsi="FuturaCE-Book" w:cs="FuturaCE-Book"/>
                <w:b/>
                <w:sz w:val="28"/>
                <w:szCs w:val="28"/>
              </w:rPr>
              <w:t>Print Name</w:t>
            </w: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  <w:tr w:rsidR="00EA6B6A" w:rsidTr="0037171F"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1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  <w:tc>
          <w:tcPr>
            <w:tcW w:w="1772" w:type="dxa"/>
          </w:tcPr>
          <w:p w:rsidR="00EA6B6A" w:rsidRPr="007337A7" w:rsidRDefault="00EA6B6A" w:rsidP="0037171F">
            <w:pPr>
              <w:autoSpaceDE w:val="0"/>
              <w:autoSpaceDN w:val="0"/>
              <w:adjustRightInd w:val="0"/>
              <w:jc w:val="center"/>
              <w:rPr>
                <w:rFonts w:ascii="FuturaCE-Book" w:hAnsi="FuturaCE-Book" w:cs="FuturaCE-Book"/>
                <w:b/>
                <w:sz w:val="28"/>
                <w:szCs w:val="28"/>
              </w:rPr>
            </w:pPr>
          </w:p>
        </w:tc>
      </w:tr>
    </w:tbl>
    <w:p w:rsidR="00EA6B6A" w:rsidRDefault="00EA6B6A" w:rsidP="00EA6B6A">
      <w:pPr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8940044" wp14:editId="30DAE322">
            <wp:simplePos x="0" y="0"/>
            <wp:positionH relativeFrom="column">
              <wp:posOffset>-628650</wp:posOffset>
            </wp:positionH>
            <wp:positionV relativeFrom="paragraph">
              <wp:posOffset>-113030</wp:posOffset>
            </wp:positionV>
            <wp:extent cx="1247775" cy="723265"/>
            <wp:effectExtent l="0" t="0" r="9525" b="635"/>
            <wp:wrapThrough wrapText="bothSides">
              <wp:wrapPolygon edited="0">
                <wp:start x="0" y="0"/>
                <wp:lineTo x="0" y="21050"/>
                <wp:lineTo x="21435" y="21050"/>
                <wp:lineTo x="21435" y="0"/>
                <wp:lineTo x="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>RISK ASSESSMENT</w:t>
      </w:r>
    </w:p>
    <w:tbl>
      <w:tblPr>
        <w:tblW w:w="1573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43"/>
        <w:gridCol w:w="4571"/>
        <w:gridCol w:w="1276"/>
        <w:gridCol w:w="1842"/>
        <w:gridCol w:w="1843"/>
        <w:gridCol w:w="3260"/>
      </w:tblGrid>
      <w:tr w:rsidR="00EA6B6A" w:rsidTr="0037171F">
        <w:tc>
          <w:tcPr>
            <w:tcW w:w="2943" w:type="dxa"/>
            <w:shd w:val="pct12" w:color="auto" w:fill="auto"/>
          </w:tcPr>
          <w:p w:rsidR="00EA6B6A" w:rsidRDefault="00EA6B6A" w:rsidP="0037171F">
            <w:pPr>
              <w:rPr>
                <w:rFonts w:ascii="Calibri" w:hAnsi="Calibri"/>
                <w:b/>
              </w:rPr>
            </w:pPr>
            <w:r>
              <w:rPr>
                <w:b/>
              </w:rPr>
              <w:t>School:</w:t>
            </w:r>
          </w:p>
        </w:tc>
        <w:tc>
          <w:tcPr>
            <w:tcW w:w="4571" w:type="dxa"/>
            <w:shd w:val="pct12" w:color="auto" w:fill="auto"/>
          </w:tcPr>
          <w:p w:rsidR="00EA6B6A" w:rsidRDefault="00EA6B6A" w:rsidP="0037171F">
            <w:pPr>
              <w:rPr>
                <w:rFonts w:ascii="Calibri" w:hAnsi="Calibri"/>
                <w:b/>
              </w:rPr>
            </w:pPr>
            <w:proofErr w:type="spellStart"/>
            <w:r>
              <w:rPr>
                <w:rFonts w:ascii="Calibri" w:hAnsi="Calibri"/>
                <w:b/>
              </w:rPr>
              <w:t>Castledawson</w:t>
            </w:r>
            <w:proofErr w:type="spellEnd"/>
            <w:r>
              <w:rPr>
                <w:rFonts w:ascii="Calibri" w:hAnsi="Calibri"/>
                <w:b/>
              </w:rPr>
              <w:t xml:space="preserve"> Primary School</w:t>
            </w:r>
          </w:p>
        </w:tc>
        <w:tc>
          <w:tcPr>
            <w:tcW w:w="1276" w:type="dxa"/>
            <w:shd w:val="pct12" w:color="auto" w:fill="auto"/>
          </w:tcPr>
          <w:p w:rsidR="00EA6B6A" w:rsidRDefault="00EA6B6A" w:rsidP="0037171F">
            <w:pPr>
              <w:rPr>
                <w:rFonts w:ascii="Calibri" w:hAnsi="Calibri"/>
                <w:b/>
              </w:rPr>
            </w:pPr>
            <w:r>
              <w:rPr>
                <w:b/>
              </w:rPr>
              <w:t>Activity:</w:t>
            </w:r>
          </w:p>
        </w:tc>
        <w:tc>
          <w:tcPr>
            <w:tcW w:w="6945" w:type="dxa"/>
            <w:gridSpan w:val="3"/>
            <w:shd w:val="pct12" w:color="auto" w:fill="auto"/>
          </w:tcPr>
          <w:p w:rsidR="00EA6B6A" w:rsidRDefault="00EA6B6A" w:rsidP="0037171F">
            <w:pPr>
              <w:rPr>
                <w:rFonts w:ascii="Calibri" w:hAnsi="Calibri"/>
              </w:rPr>
            </w:pPr>
            <w:r>
              <w:t>Administering medication</w:t>
            </w:r>
          </w:p>
        </w:tc>
      </w:tr>
      <w:tr w:rsidR="00EA6B6A" w:rsidTr="0037171F">
        <w:tc>
          <w:tcPr>
            <w:tcW w:w="2943" w:type="dxa"/>
          </w:tcPr>
          <w:p w:rsidR="00EA6B6A" w:rsidRDefault="00EA6B6A" w:rsidP="0037171F">
            <w:pPr>
              <w:rPr>
                <w:rFonts w:ascii="Calibri" w:hAnsi="Calibri"/>
                <w:b/>
              </w:rPr>
            </w:pPr>
            <w:r>
              <w:rPr>
                <w:b/>
              </w:rPr>
              <w:t>Assessment carried out by:</w:t>
            </w:r>
          </w:p>
        </w:tc>
        <w:tc>
          <w:tcPr>
            <w:tcW w:w="4571" w:type="dxa"/>
          </w:tcPr>
          <w:p w:rsidR="00EA6B6A" w:rsidRDefault="00EA6B6A" w:rsidP="0037171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Marina McCusker</w:t>
            </w:r>
          </w:p>
        </w:tc>
        <w:tc>
          <w:tcPr>
            <w:tcW w:w="1276" w:type="dxa"/>
          </w:tcPr>
          <w:p w:rsidR="00EA6B6A" w:rsidRDefault="00EA6B6A" w:rsidP="0037171F">
            <w:pPr>
              <w:rPr>
                <w:rFonts w:ascii="Calibri" w:hAnsi="Calibri"/>
                <w:b/>
              </w:rPr>
            </w:pPr>
            <w:r>
              <w:rPr>
                <w:b/>
              </w:rPr>
              <w:t>Date:</w:t>
            </w:r>
          </w:p>
        </w:tc>
        <w:tc>
          <w:tcPr>
            <w:tcW w:w="1842" w:type="dxa"/>
          </w:tcPr>
          <w:p w:rsidR="00EA6B6A" w:rsidRDefault="00EA6B6A" w:rsidP="0037171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September 2014</w:t>
            </w:r>
          </w:p>
        </w:tc>
        <w:tc>
          <w:tcPr>
            <w:tcW w:w="1843" w:type="dxa"/>
          </w:tcPr>
          <w:p w:rsidR="00EA6B6A" w:rsidRDefault="00EA6B6A" w:rsidP="0037171F">
            <w:pPr>
              <w:rPr>
                <w:rFonts w:ascii="Calibri" w:hAnsi="Calibri"/>
                <w:b/>
              </w:rPr>
            </w:pPr>
            <w:r>
              <w:rPr>
                <w:b/>
              </w:rPr>
              <w:t>Date of Review:</w:t>
            </w:r>
          </w:p>
        </w:tc>
        <w:tc>
          <w:tcPr>
            <w:tcW w:w="3260" w:type="dxa"/>
          </w:tcPr>
          <w:p w:rsidR="00EA6B6A" w:rsidRDefault="00EA6B6A" w:rsidP="0037171F">
            <w:pPr>
              <w:rPr>
                <w:rFonts w:ascii="Calibri" w:hAnsi="Calibri"/>
              </w:rPr>
            </w:pPr>
          </w:p>
        </w:tc>
      </w:tr>
    </w:tbl>
    <w:p w:rsidR="00EA6B6A" w:rsidRDefault="00EA6B6A" w:rsidP="00EA6B6A">
      <w:pPr>
        <w:rPr>
          <w:rFonts w:ascii="Calibri" w:hAnsi="Calibri"/>
          <w:sz w:val="20"/>
          <w:szCs w:val="22"/>
        </w:rPr>
      </w:pPr>
    </w:p>
    <w:tbl>
      <w:tblPr>
        <w:tblW w:w="0" w:type="auto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1843"/>
        <w:gridCol w:w="3827"/>
        <w:gridCol w:w="3260"/>
        <w:gridCol w:w="1701"/>
        <w:gridCol w:w="1418"/>
        <w:gridCol w:w="1418"/>
      </w:tblGrid>
      <w:tr w:rsidR="00EA6B6A" w:rsidTr="0037171F">
        <w:tc>
          <w:tcPr>
            <w:tcW w:w="2269" w:type="dxa"/>
            <w:shd w:val="pct12" w:color="auto" w:fill="auto"/>
          </w:tcPr>
          <w:p w:rsidR="00EA6B6A" w:rsidRPr="00D40027" w:rsidRDefault="00EA6B6A" w:rsidP="0037171F">
            <w:pPr>
              <w:rPr>
                <w:rFonts w:ascii="Calibri" w:hAnsi="Calibri"/>
                <w:b/>
              </w:rPr>
            </w:pPr>
            <w:r w:rsidRPr="00D40027">
              <w:rPr>
                <w:rFonts w:ascii="Calibri" w:hAnsi="Calibri"/>
                <w:b/>
              </w:rPr>
              <w:t>What are the Hazards</w:t>
            </w:r>
          </w:p>
          <w:p w:rsidR="00EA6B6A" w:rsidRPr="00D40027" w:rsidRDefault="00EA6B6A" w:rsidP="0037171F">
            <w:pPr>
              <w:rPr>
                <w:rFonts w:ascii="Calibri" w:hAnsi="Calibri"/>
                <w:b/>
              </w:rPr>
            </w:pPr>
          </w:p>
        </w:tc>
        <w:tc>
          <w:tcPr>
            <w:tcW w:w="1843" w:type="dxa"/>
            <w:shd w:val="pct12" w:color="auto" w:fill="auto"/>
          </w:tcPr>
          <w:p w:rsidR="00EA6B6A" w:rsidRPr="00D40027" w:rsidRDefault="00EA6B6A" w:rsidP="0037171F">
            <w:pPr>
              <w:rPr>
                <w:rFonts w:ascii="Calibri" w:hAnsi="Calibri"/>
                <w:b/>
              </w:rPr>
            </w:pPr>
            <w:r w:rsidRPr="00D40027">
              <w:rPr>
                <w:rFonts w:ascii="Calibri" w:hAnsi="Calibri"/>
                <w:b/>
              </w:rPr>
              <w:t>Who might be harmed and how?</w:t>
            </w:r>
          </w:p>
        </w:tc>
        <w:tc>
          <w:tcPr>
            <w:tcW w:w="3827" w:type="dxa"/>
            <w:shd w:val="pct12" w:color="auto" w:fill="auto"/>
          </w:tcPr>
          <w:p w:rsidR="00EA6B6A" w:rsidRPr="00D40027" w:rsidRDefault="00EA6B6A" w:rsidP="0037171F">
            <w:pPr>
              <w:rPr>
                <w:rFonts w:ascii="Calibri" w:hAnsi="Calibri"/>
                <w:b/>
              </w:rPr>
            </w:pPr>
            <w:r w:rsidRPr="00D40027">
              <w:rPr>
                <w:rFonts w:ascii="Calibri" w:hAnsi="Calibri"/>
                <w:b/>
              </w:rPr>
              <w:t>Existing Control Measures</w:t>
            </w:r>
          </w:p>
          <w:p w:rsidR="00EA6B6A" w:rsidRPr="00D40027" w:rsidRDefault="00EA6B6A" w:rsidP="0037171F">
            <w:pPr>
              <w:rPr>
                <w:rFonts w:ascii="Calibri" w:hAnsi="Calibri"/>
                <w:b/>
              </w:rPr>
            </w:pPr>
            <w:r w:rsidRPr="00D40027">
              <w:rPr>
                <w:rFonts w:ascii="Calibri" w:hAnsi="Calibri"/>
                <w:b/>
              </w:rPr>
              <w:t>What are you already doing?</w:t>
            </w:r>
          </w:p>
        </w:tc>
        <w:tc>
          <w:tcPr>
            <w:tcW w:w="3260" w:type="dxa"/>
            <w:shd w:val="pct12" w:color="auto" w:fill="auto"/>
          </w:tcPr>
          <w:p w:rsidR="00EA6B6A" w:rsidRPr="00D40027" w:rsidRDefault="00EA6B6A" w:rsidP="0037171F">
            <w:pPr>
              <w:rPr>
                <w:rFonts w:ascii="Calibri" w:hAnsi="Calibri"/>
                <w:b/>
              </w:rPr>
            </w:pPr>
            <w:r w:rsidRPr="00D40027">
              <w:rPr>
                <w:rFonts w:ascii="Calibri" w:hAnsi="Calibri"/>
                <w:b/>
              </w:rPr>
              <w:t>What further action is necessary?</w:t>
            </w:r>
          </w:p>
        </w:tc>
        <w:tc>
          <w:tcPr>
            <w:tcW w:w="1701" w:type="dxa"/>
            <w:shd w:val="pct12" w:color="auto" w:fill="auto"/>
          </w:tcPr>
          <w:p w:rsidR="00EA6B6A" w:rsidRPr="00D40027" w:rsidRDefault="00EA6B6A" w:rsidP="0037171F">
            <w:pPr>
              <w:rPr>
                <w:rFonts w:ascii="Calibri" w:hAnsi="Calibri"/>
                <w:b/>
              </w:rPr>
            </w:pPr>
            <w:r w:rsidRPr="00D40027">
              <w:rPr>
                <w:rFonts w:ascii="Calibri" w:hAnsi="Calibri"/>
                <w:b/>
              </w:rPr>
              <w:t xml:space="preserve">Action by </w:t>
            </w:r>
            <w:proofErr w:type="gramStart"/>
            <w:r w:rsidRPr="00D40027">
              <w:rPr>
                <w:rFonts w:ascii="Calibri" w:hAnsi="Calibri"/>
                <w:b/>
              </w:rPr>
              <w:t>who</w:t>
            </w:r>
            <w:proofErr w:type="gramEnd"/>
            <w:r w:rsidRPr="00D40027">
              <w:rPr>
                <w:rFonts w:ascii="Calibri" w:hAnsi="Calibri"/>
                <w:b/>
              </w:rPr>
              <w:t>?</w:t>
            </w:r>
          </w:p>
        </w:tc>
        <w:tc>
          <w:tcPr>
            <w:tcW w:w="1418" w:type="dxa"/>
            <w:shd w:val="pct12" w:color="auto" w:fill="auto"/>
          </w:tcPr>
          <w:p w:rsidR="00EA6B6A" w:rsidRPr="00D40027" w:rsidRDefault="00EA6B6A" w:rsidP="0037171F">
            <w:pPr>
              <w:rPr>
                <w:rFonts w:ascii="Calibri" w:hAnsi="Calibri"/>
                <w:b/>
              </w:rPr>
            </w:pPr>
            <w:r w:rsidRPr="00D40027">
              <w:rPr>
                <w:rFonts w:ascii="Calibri" w:hAnsi="Calibri"/>
                <w:b/>
              </w:rPr>
              <w:t>Action by when?</w:t>
            </w:r>
          </w:p>
        </w:tc>
        <w:tc>
          <w:tcPr>
            <w:tcW w:w="1418" w:type="dxa"/>
            <w:shd w:val="pct12" w:color="auto" w:fill="auto"/>
          </w:tcPr>
          <w:p w:rsidR="00EA6B6A" w:rsidRPr="00D40027" w:rsidRDefault="00EA6B6A" w:rsidP="0037171F">
            <w:pPr>
              <w:rPr>
                <w:rFonts w:ascii="Calibri" w:hAnsi="Calibri"/>
                <w:b/>
              </w:rPr>
            </w:pPr>
            <w:r w:rsidRPr="00D40027">
              <w:rPr>
                <w:rFonts w:ascii="Calibri" w:hAnsi="Calibri"/>
                <w:b/>
              </w:rPr>
              <w:t>Completed</w:t>
            </w:r>
          </w:p>
        </w:tc>
      </w:tr>
      <w:tr w:rsidR="00EA6B6A" w:rsidTr="0037171F">
        <w:trPr>
          <w:trHeight w:val="3481"/>
        </w:trPr>
        <w:tc>
          <w:tcPr>
            <w:tcW w:w="2269" w:type="dxa"/>
          </w:tcPr>
          <w:p w:rsidR="00EA6B6A" w:rsidRPr="00D40027" w:rsidRDefault="00EA6B6A" w:rsidP="0037171F">
            <w:pPr>
              <w:rPr>
                <w:rFonts w:ascii="Calibri" w:hAnsi="Calibri"/>
                <w:b/>
              </w:rPr>
            </w:pPr>
          </w:p>
          <w:p w:rsidR="00EA6B6A" w:rsidRPr="00D40027" w:rsidRDefault="00EA6B6A" w:rsidP="0037171F">
            <w:pPr>
              <w:rPr>
                <w:rFonts w:ascii="Calibri" w:hAnsi="Calibri"/>
                <w:b/>
              </w:rPr>
            </w:pPr>
            <w:r w:rsidRPr="00D40027">
              <w:rPr>
                <w:rFonts w:ascii="Calibri" w:hAnsi="Calibri"/>
                <w:b/>
              </w:rPr>
              <w:t>Wrong medication administered</w:t>
            </w:r>
          </w:p>
          <w:p w:rsidR="00EA6B6A" w:rsidRPr="00D40027" w:rsidRDefault="00EA6B6A" w:rsidP="0037171F">
            <w:pPr>
              <w:rPr>
                <w:rFonts w:ascii="Calibri" w:hAnsi="Calibri"/>
                <w:b/>
              </w:rPr>
            </w:pPr>
          </w:p>
          <w:p w:rsidR="00EA6B6A" w:rsidRPr="00D40027" w:rsidRDefault="00EA6B6A" w:rsidP="0037171F">
            <w:pPr>
              <w:rPr>
                <w:rFonts w:ascii="Calibri" w:hAnsi="Calibri"/>
                <w:b/>
              </w:rPr>
            </w:pPr>
            <w:r w:rsidRPr="00D40027">
              <w:rPr>
                <w:rFonts w:ascii="Calibri" w:hAnsi="Calibri"/>
                <w:b/>
              </w:rPr>
              <w:t>Wrong dosage</w:t>
            </w:r>
          </w:p>
          <w:p w:rsidR="00EA6B6A" w:rsidRPr="00D40027" w:rsidRDefault="00EA6B6A" w:rsidP="0037171F">
            <w:pPr>
              <w:rPr>
                <w:rFonts w:ascii="Calibri" w:hAnsi="Calibri"/>
                <w:b/>
              </w:rPr>
            </w:pPr>
          </w:p>
          <w:p w:rsidR="00EA6B6A" w:rsidRPr="00D40027" w:rsidRDefault="00EA6B6A" w:rsidP="0037171F">
            <w:pPr>
              <w:rPr>
                <w:rFonts w:ascii="Calibri" w:hAnsi="Calibri" w:cs="Arial"/>
                <w:b/>
              </w:rPr>
            </w:pPr>
          </w:p>
          <w:p w:rsidR="00EA6B6A" w:rsidRPr="00D40027" w:rsidRDefault="00EA6B6A" w:rsidP="0037171F">
            <w:pPr>
              <w:rPr>
                <w:rFonts w:ascii="Calibri" w:hAnsi="Calibri" w:cs="Arial"/>
                <w:b/>
              </w:rPr>
            </w:pPr>
          </w:p>
          <w:p w:rsidR="00EA6B6A" w:rsidRPr="00D40027" w:rsidRDefault="00EA6B6A" w:rsidP="0037171F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1843" w:type="dxa"/>
          </w:tcPr>
          <w:p w:rsidR="00EA6B6A" w:rsidRPr="00D40027" w:rsidRDefault="00EA6B6A" w:rsidP="0037171F">
            <w:pPr>
              <w:rPr>
                <w:rFonts w:ascii="Calibri" w:hAnsi="Calibri"/>
                <w:b/>
              </w:rPr>
            </w:pPr>
          </w:p>
          <w:p w:rsidR="00EA6B6A" w:rsidRPr="00D40027" w:rsidRDefault="00EA6B6A" w:rsidP="0037171F">
            <w:pPr>
              <w:rPr>
                <w:rFonts w:ascii="Calibri" w:hAnsi="Calibri"/>
              </w:rPr>
            </w:pPr>
            <w:r w:rsidRPr="00D40027">
              <w:rPr>
                <w:rFonts w:ascii="Calibri" w:hAnsi="Calibri"/>
              </w:rPr>
              <w:t>Pupils</w:t>
            </w:r>
          </w:p>
          <w:p w:rsidR="00EA6B6A" w:rsidRPr="00D40027" w:rsidRDefault="00EA6B6A" w:rsidP="0037171F">
            <w:pPr>
              <w:rPr>
                <w:rFonts w:ascii="Calibri" w:hAnsi="Calibri"/>
              </w:rPr>
            </w:pPr>
          </w:p>
          <w:p w:rsidR="00EA6B6A" w:rsidRDefault="00EA6B6A" w:rsidP="0037171F">
            <w:pPr>
              <w:rPr>
                <w:rFonts w:ascii="Calibri" w:hAnsi="Calibri"/>
              </w:rPr>
            </w:pPr>
            <w:r w:rsidRPr="00D40027">
              <w:rPr>
                <w:rFonts w:ascii="Calibri" w:hAnsi="Calibri"/>
              </w:rPr>
              <w:t>Ill health</w:t>
            </w:r>
          </w:p>
          <w:p w:rsidR="00EA6B6A" w:rsidRDefault="00EA6B6A" w:rsidP="0037171F">
            <w:pPr>
              <w:rPr>
                <w:rFonts w:ascii="Calibri" w:hAnsi="Calibri"/>
              </w:rPr>
            </w:pPr>
          </w:p>
          <w:p w:rsidR="00EA6B6A" w:rsidRPr="00D40027" w:rsidRDefault="00EA6B6A" w:rsidP="0037171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Emergency </w:t>
            </w:r>
          </w:p>
        </w:tc>
        <w:tc>
          <w:tcPr>
            <w:tcW w:w="3827" w:type="dxa"/>
          </w:tcPr>
          <w:p w:rsidR="00EA6B6A" w:rsidRPr="00D40027" w:rsidRDefault="00EA6B6A" w:rsidP="0037171F">
            <w:pPr>
              <w:pStyle w:val="ListParagraph"/>
              <w:ind w:left="317"/>
              <w:jc w:val="both"/>
              <w:rPr>
                <w:rFonts w:ascii="Calibri" w:hAnsi="Calibri" w:cs="Arial"/>
              </w:rPr>
            </w:pPr>
          </w:p>
          <w:p w:rsidR="00EA6B6A" w:rsidRPr="00D40027" w:rsidRDefault="00EA6B6A" w:rsidP="0037171F">
            <w:pPr>
              <w:numPr>
                <w:ilvl w:val="0"/>
                <w:numId w:val="2"/>
              </w:numPr>
              <w:tabs>
                <w:tab w:val="num" w:pos="317"/>
              </w:tabs>
              <w:ind w:left="317" w:hanging="283"/>
              <w:rPr>
                <w:rFonts w:ascii="Calibri" w:hAnsi="Calibri" w:cs="Arial"/>
              </w:rPr>
            </w:pPr>
            <w:r w:rsidRPr="00D40027">
              <w:rPr>
                <w:rFonts w:ascii="Calibri" w:hAnsi="Calibri"/>
              </w:rPr>
              <w:t>The school’s Health and Safety Policy and Medical Policy makes reference to/ includes the school’s arrangements for managing the administration of medications</w:t>
            </w:r>
          </w:p>
          <w:p w:rsidR="00EA6B6A" w:rsidRPr="00D40027" w:rsidRDefault="00EA6B6A" w:rsidP="0037171F">
            <w:pPr>
              <w:numPr>
                <w:ilvl w:val="0"/>
                <w:numId w:val="2"/>
              </w:numPr>
              <w:tabs>
                <w:tab w:val="num" w:pos="317"/>
              </w:tabs>
              <w:autoSpaceDE w:val="0"/>
              <w:autoSpaceDN w:val="0"/>
              <w:adjustRightInd w:val="0"/>
              <w:ind w:left="317" w:hanging="283"/>
              <w:rPr>
                <w:rFonts w:ascii="Calibri" w:hAnsi="Calibri" w:cs="Arial"/>
              </w:rPr>
            </w:pPr>
            <w:r w:rsidRPr="00D40027">
              <w:rPr>
                <w:rFonts w:ascii="Calibri" w:hAnsi="Calibri"/>
              </w:rPr>
              <w:t>No medication permitted in the school unless there is written parental consent stating the name of the pupil, the medication, the frequency and dosage to be administered</w:t>
            </w:r>
          </w:p>
          <w:p w:rsidR="00EA6B6A" w:rsidRPr="00D40027" w:rsidRDefault="00EA6B6A" w:rsidP="0037171F">
            <w:pPr>
              <w:numPr>
                <w:ilvl w:val="0"/>
                <w:numId w:val="2"/>
              </w:numPr>
              <w:tabs>
                <w:tab w:val="num" w:pos="317"/>
              </w:tabs>
              <w:autoSpaceDE w:val="0"/>
              <w:autoSpaceDN w:val="0"/>
              <w:adjustRightInd w:val="0"/>
              <w:ind w:left="317" w:hanging="283"/>
              <w:rPr>
                <w:rFonts w:ascii="Calibri" w:hAnsi="Calibri" w:cs="Arial"/>
              </w:rPr>
            </w:pPr>
            <w:r w:rsidRPr="00D40027">
              <w:rPr>
                <w:rFonts w:ascii="Calibri" w:hAnsi="Calibri"/>
              </w:rPr>
              <w:t>A log is kept of all medication administered</w:t>
            </w:r>
          </w:p>
          <w:p w:rsidR="00EA6B6A" w:rsidRPr="00D40027" w:rsidRDefault="00EA6B6A" w:rsidP="0037171F">
            <w:pPr>
              <w:numPr>
                <w:ilvl w:val="0"/>
                <w:numId w:val="2"/>
              </w:numPr>
              <w:tabs>
                <w:tab w:val="num" w:pos="317"/>
              </w:tabs>
              <w:autoSpaceDE w:val="0"/>
              <w:autoSpaceDN w:val="0"/>
              <w:adjustRightInd w:val="0"/>
              <w:ind w:left="317" w:hanging="283"/>
              <w:rPr>
                <w:rFonts w:ascii="Calibri" w:hAnsi="Calibri" w:cs="Arial"/>
              </w:rPr>
            </w:pPr>
            <w:r w:rsidRPr="00D40027">
              <w:rPr>
                <w:rFonts w:ascii="Calibri" w:hAnsi="Calibri"/>
              </w:rPr>
              <w:t xml:space="preserve">Medicines to be provided in the original container/ labelled with </w:t>
            </w:r>
            <w:r w:rsidRPr="00D40027">
              <w:rPr>
                <w:rFonts w:ascii="Calibri" w:hAnsi="Calibri"/>
              </w:rPr>
              <w:lastRenderedPageBreak/>
              <w:t>the name of the appropriate pupil, dose, frequency of administration and expiry date</w:t>
            </w:r>
          </w:p>
          <w:p w:rsidR="00EA6B6A" w:rsidRPr="00D40027" w:rsidRDefault="00EA6B6A" w:rsidP="0037171F">
            <w:pPr>
              <w:numPr>
                <w:ilvl w:val="0"/>
                <w:numId w:val="2"/>
              </w:numPr>
              <w:ind w:left="317" w:hanging="283"/>
              <w:rPr>
                <w:rFonts w:ascii="Calibri" w:hAnsi="Calibri" w:cs="Arial"/>
              </w:rPr>
            </w:pPr>
            <w:r w:rsidRPr="00D40027">
              <w:rPr>
                <w:rFonts w:ascii="Calibri" w:hAnsi="Calibri"/>
              </w:rPr>
              <w:t xml:space="preserve">Medicines stored in a secure place, under lock and key (no medicines stored in first aid kits) </w:t>
            </w:r>
          </w:p>
          <w:p w:rsidR="00EA6B6A" w:rsidRPr="00D40027" w:rsidRDefault="00EA6B6A" w:rsidP="0037171F">
            <w:pPr>
              <w:numPr>
                <w:ilvl w:val="0"/>
                <w:numId w:val="2"/>
              </w:numPr>
              <w:ind w:left="317" w:hanging="283"/>
              <w:rPr>
                <w:rFonts w:ascii="Calibri" w:hAnsi="Calibri" w:cs="Arial"/>
              </w:rPr>
            </w:pPr>
            <w:r w:rsidRPr="00D40027">
              <w:rPr>
                <w:rFonts w:ascii="Calibri" w:hAnsi="Calibri"/>
              </w:rPr>
              <w:t>Pupils must not be given any short term medication e.g. painkillers unless by written parental request</w:t>
            </w:r>
          </w:p>
          <w:p w:rsidR="00EA6B6A" w:rsidRPr="00D40027" w:rsidRDefault="00EA6B6A" w:rsidP="0037171F">
            <w:pPr>
              <w:numPr>
                <w:ilvl w:val="0"/>
                <w:numId w:val="2"/>
              </w:numPr>
              <w:ind w:left="317" w:hanging="283"/>
              <w:rPr>
                <w:rFonts w:ascii="Calibri" w:hAnsi="Calibri" w:cs="Arial"/>
              </w:rPr>
            </w:pPr>
            <w:r w:rsidRPr="00D40027">
              <w:rPr>
                <w:rFonts w:ascii="Calibri" w:hAnsi="Calibri"/>
              </w:rPr>
              <w:t>No child under 16 to be given aspirin containing medicine unless prescribed</w:t>
            </w:r>
          </w:p>
          <w:p w:rsidR="00EA6B6A" w:rsidRPr="00D40027" w:rsidRDefault="00EA6B6A" w:rsidP="0037171F">
            <w:pPr>
              <w:numPr>
                <w:ilvl w:val="0"/>
                <w:numId w:val="2"/>
              </w:numPr>
              <w:ind w:left="317" w:hanging="283"/>
              <w:rPr>
                <w:rFonts w:ascii="Calibri" w:hAnsi="Calibri" w:cs="Arial"/>
              </w:rPr>
            </w:pPr>
            <w:r w:rsidRPr="00D40027">
              <w:rPr>
                <w:rFonts w:ascii="Calibri" w:hAnsi="Calibri"/>
              </w:rPr>
              <w:t xml:space="preserve">Any specific training required by staff on the administration of medication e.g. </w:t>
            </w:r>
            <w:proofErr w:type="spellStart"/>
            <w:r w:rsidRPr="00D40027">
              <w:rPr>
                <w:rFonts w:ascii="Calibri" w:hAnsi="Calibri"/>
              </w:rPr>
              <w:t>EpiPen</w:t>
            </w:r>
            <w:proofErr w:type="spellEnd"/>
            <w:r w:rsidRPr="00D40027">
              <w:rPr>
                <w:rFonts w:ascii="Calibri" w:hAnsi="Calibri"/>
              </w:rPr>
              <w:t xml:space="preserve"> to be arranged with the school nurse,  or child’s GP (the Anaphylaxis Campaign have a video on their website showing how to administer an </w:t>
            </w:r>
            <w:proofErr w:type="spellStart"/>
            <w:r w:rsidRPr="00D40027">
              <w:rPr>
                <w:rFonts w:ascii="Calibri" w:hAnsi="Calibri"/>
              </w:rPr>
              <w:t>EpiPen</w:t>
            </w:r>
            <w:proofErr w:type="spellEnd"/>
            <w:r w:rsidRPr="00D40027">
              <w:rPr>
                <w:rFonts w:ascii="Calibri" w:hAnsi="Calibri"/>
              </w:rPr>
              <w:t>)</w:t>
            </w:r>
          </w:p>
          <w:p w:rsidR="00EA6B6A" w:rsidRPr="00D40027" w:rsidRDefault="00EA6B6A" w:rsidP="0037171F">
            <w:pPr>
              <w:numPr>
                <w:ilvl w:val="0"/>
                <w:numId w:val="2"/>
              </w:numPr>
              <w:ind w:left="317" w:hanging="283"/>
              <w:rPr>
                <w:rStyle w:val="sedmaintext"/>
                <w:rFonts w:ascii="Calibri" w:hAnsi="Calibri" w:cs="Arial"/>
              </w:rPr>
            </w:pPr>
            <w:r w:rsidRPr="00D40027">
              <w:rPr>
                <w:rStyle w:val="sedmaintext"/>
                <w:rFonts w:ascii="Calibri" w:hAnsi="Calibri"/>
              </w:rPr>
              <w:t xml:space="preserve">All emergency medicines (asthma inhalers, </w:t>
            </w:r>
            <w:proofErr w:type="spellStart"/>
            <w:r w:rsidRPr="00D40027">
              <w:rPr>
                <w:rStyle w:val="sedmaintext"/>
                <w:rFonts w:ascii="Calibri" w:hAnsi="Calibri"/>
              </w:rPr>
              <w:t>EpiPens</w:t>
            </w:r>
            <w:proofErr w:type="spellEnd"/>
            <w:r w:rsidRPr="00D40027">
              <w:rPr>
                <w:rStyle w:val="sedmaintext"/>
                <w:rFonts w:ascii="Calibri" w:hAnsi="Calibri"/>
              </w:rPr>
              <w:t xml:space="preserve"> etc.) are readily available and not locked away</w:t>
            </w:r>
          </w:p>
          <w:p w:rsidR="00EA6B6A" w:rsidRPr="00D40027" w:rsidRDefault="00EA6B6A" w:rsidP="0037171F">
            <w:pPr>
              <w:numPr>
                <w:ilvl w:val="0"/>
                <w:numId w:val="2"/>
              </w:numPr>
              <w:ind w:left="317" w:hanging="283"/>
              <w:rPr>
                <w:rFonts w:ascii="Calibri" w:hAnsi="Calibri"/>
              </w:rPr>
            </w:pPr>
            <w:r w:rsidRPr="00D40027">
              <w:rPr>
                <w:rFonts w:ascii="Calibri" w:hAnsi="Calibri"/>
              </w:rPr>
              <w:t>Any written agreements between the parents and the school must be reviewed periodically to ensure it remains accurate.</w:t>
            </w:r>
          </w:p>
          <w:p w:rsidR="00EA6B6A" w:rsidRPr="00D40027" w:rsidRDefault="00EA6B6A" w:rsidP="0037171F">
            <w:pPr>
              <w:numPr>
                <w:ilvl w:val="0"/>
                <w:numId w:val="2"/>
              </w:numPr>
              <w:ind w:left="317" w:hanging="283"/>
              <w:rPr>
                <w:rFonts w:ascii="Calibri" w:hAnsi="Calibri" w:cs="Arial"/>
              </w:rPr>
            </w:pPr>
            <w:r w:rsidRPr="00D40027">
              <w:rPr>
                <w:rFonts w:ascii="Calibri" w:hAnsi="Calibri"/>
              </w:rPr>
              <w:lastRenderedPageBreak/>
              <w:t>Pupils’ medical needs are catered for on educational visits and school trips</w:t>
            </w:r>
          </w:p>
          <w:p w:rsidR="00EA6B6A" w:rsidRPr="00D40027" w:rsidRDefault="00EA6B6A" w:rsidP="0037171F">
            <w:pPr>
              <w:ind w:left="252"/>
              <w:rPr>
                <w:rFonts w:ascii="Calibri" w:hAnsi="Calibri" w:cs="Arial"/>
              </w:rPr>
            </w:pPr>
          </w:p>
          <w:p w:rsidR="00EA6B6A" w:rsidRPr="00D40027" w:rsidRDefault="00EA6B6A" w:rsidP="0037171F">
            <w:pPr>
              <w:rPr>
                <w:rFonts w:ascii="Calibri" w:hAnsi="Calibri" w:cs="Arial"/>
              </w:rPr>
            </w:pPr>
          </w:p>
          <w:p w:rsidR="00EA6B6A" w:rsidRPr="00D40027" w:rsidRDefault="00EA6B6A" w:rsidP="0037171F">
            <w:pPr>
              <w:rPr>
                <w:rFonts w:ascii="Calibri" w:hAnsi="Calibri" w:cs="Arial"/>
              </w:rPr>
            </w:pPr>
          </w:p>
        </w:tc>
        <w:tc>
          <w:tcPr>
            <w:tcW w:w="3260" w:type="dxa"/>
          </w:tcPr>
          <w:p w:rsidR="00EA6B6A" w:rsidRPr="00D40027" w:rsidRDefault="00EA6B6A" w:rsidP="0037171F">
            <w:pPr>
              <w:ind w:left="317"/>
              <w:rPr>
                <w:rFonts w:ascii="Calibri" w:hAnsi="Calibri" w:cs="Arial"/>
              </w:rPr>
            </w:pPr>
          </w:p>
          <w:p w:rsidR="00EA6B6A" w:rsidRPr="00D40027" w:rsidRDefault="00EA6B6A" w:rsidP="0037171F">
            <w:pPr>
              <w:rPr>
                <w:rFonts w:ascii="Calibri" w:hAnsi="Calibri"/>
              </w:rPr>
            </w:pPr>
            <w:r w:rsidRPr="00D40027">
              <w:rPr>
                <w:rFonts w:ascii="Calibri" w:hAnsi="Calibri"/>
              </w:rPr>
              <w:t>Further guidance and standard forms are available in the board’s health and safety manual for Principals and Governors</w:t>
            </w:r>
          </w:p>
          <w:p w:rsidR="00EA6B6A" w:rsidRPr="00D40027" w:rsidRDefault="00EA6B6A" w:rsidP="0037171F">
            <w:pPr>
              <w:rPr>
                <w:rFonts w:ascii="Calibri" w:hAnsi="Calibri"/>
              </w:rPr>
            </w:pPr>
          </w:p>
          <w:p w:rsidR="00EA6B6A" w:rsidRPr="00D40027" w:rsidRDefault="00EA6B6A" w:rsidP="0037171F">
            <w:pPr>
              <w:ind w:left="317"/>
              <w:rPr>
                <w:rFonts w:ascii="Calibri" w:hAnsi="Calibri" w:cs="Arial"/>
              </w:rPr>
            </w:pPr>
            <w:r w:rsidRPr="00D40027">
              <w:rPr>
                <w:rFonts w:ascii="Calibri" w:hAnsi="Calibri"/>
              </w:rPr>
              <w:t>“Supporting Pupils with Medication Needs” guidance is available from the special educational needs section of the Department of Education website: www.deni.gov.uk</w:t>
            </w:r>
          </w:p>
          <w:p w:rsidR="00EA6B6A" w:rsidRPr="00D40027" w:rsidRDefault="00EA6B6A" w:rsidP="0037171F">
            <w:pPr>
              <w:ind w:left="317"/>
              <w:rPr>
                <w:rFonts w:ascii="Calibri" w:hAnsi="Calibri" w:cs="Arial"/>
              </w:rPr>
            </w:pPr>
          </w:p>
          <w:p w:rsidR="00EA6B6A" w:rsidRPr="00D40027" w:rsidRDefault="00EA6B6A" w:rsidP="0037171F">
            <w:pPr>
              <w:rPr>
                <w:rFonts w:ascii="Calibri" w:hAnsi="Calibri" w:cs="Arial"/>
              </w:rPr>
            </w:pPr>
          </w:p>
          <w:p w:rsidR="00EA6B6A" w:rsidRPr="00D40027" w:rsidRDefault="00EA6B6A" w:rsidP="0037171F">
            <w:pPr>
              <w:rPr>
                <w:rFonts w:ascii="Calibri" w:hAnsi="Calibri" w:cs="Arial"/>
              </w:rPr>
            </w:pPr>
          </w:p>
        </w:tc>
        <w:tc>
          <w:tcPr>
            <w:tcW w:w="1701" w:type="dxa"/>
          </w:tcPr>
          <w:p w:rsidR="00EA6B6A" w:rsidRPr="00D40027" w:rsidRDefault="00EA6B6A" w:rsidP="0037171F">
            <w:pPr>
              <w:rPr>
                <w:rFonts w:ascii="Calibri" w:hAnsi="Calibri"/>
              </w:rPr>
            </w:pPr>
            <w:r w:rsidRPr="00D40027">
              <w:rPr>
                <w:rFonts w:ascii="Calibri" w:hAnsi="Calibri"/>
              </w:rPr>
              <w:t xml:space="preserve"> </w:t>
            </w:r>
          </w:p>
          <w:p w:rsidR="00EA6B6A" w:rsidRPr="00D40027" w:rsidRDefault="00EA6B6A" w:rsidP="0037171F">
            <w:pPr>
              <w:rPr>
                <w:rFonts w:ascii="Calibri" w:hAnsi="Calibri"/>
              </w:rPr>
            </w:pPr>
            <w:r w:rsidRPr="00D40027">
              <w:rPr>
                <w:rFonts w:ascii="Calibri" w:hAnsi="Calibri"/>
              </w:rPr>
              <w:t>All Staff Members</w:t>
            </w:r>
          </w:p>
        </w:tc>
        <w:tc>
          <w:tcPr>
            <w:tcW w:w="1418" w:type="dxa"/>
          </w:tcPr>
          <w:p w:rsidR="00EA6B6A" w:rsidRPr="00D40027" w:rsidRDefault="00EA6B6A" w:rsidP="0037171F">
            <w:pPr>
              <w:rPr>
                <w:rFonts w:ascii="Calibri" w:hAnsi="Calibri"/>
              </w:rPr>
            </w:pPr>
          </w:p>
          <w:p w:rsidR="00EA6B6A" w:rsidRPr="00D40027" w:rsidRDefault="00EA6B6A" w:rsidP="0037171F">
            <w:pPr>
              <w:rPr>
                <w:rFonts w:ascii="Calibri" w:hAnsi="Calibri"/>
              </w:rPr>
            </w:pPr>
            <w:proofErr w:type="spellStart"/>
            <w:r w:rsidRPr="00D40027">
              <w:rPr>
                <w:rFonts w:ascii="Calibri" w:hAnsi="Calibri"/>
              </w:rPr>
              <w:t>Ongoing</w:t>
            </w:r>
            <w:proofErr w:type="spellEnd"/>
          </w:p>
        </w:tc>
        <w:tc>
          <w:tcPr>
            <w:tcW w:w="1418" w:type="dxa"/>
          </w:tcPr>
          <w:p w:rsidR="00EA6B6A" w:rsidRPr="00D40027" w:rsidRDefault="00EA6B6A" w:rsidP="0037171F">
            <w:pPr>
              <w:rPr>
                <w:rFonts w:ascii="Calibri" w:hAnsi="Calibri"/>
              </w:rPr>
            </w:pPr>
          </w:p>
          <w:p w:rsidR="00EA6B6A" w:rsidRPr="00D40027" w:rsidRDefault="00EA6B6A" w:rsidP="0037171F">
            <w:pPr>
              <w:rPr>
                <w:rFonts w:ascii="Calibri" w:hAnsi="Calibri"/>
              </w:rPr>
            </w:pPr>
          </w:p>
        </w:tc>
      </w:tr>
    </w:tbl>
    <w:p w:rsidR="00EA6B6A" w:rsidRDefault="00EA6B6A" w:rsidP="00EA6B6A">
      <w:pPr>
        <w:rPr>
          <w:rFonts w:ascii="Cambria" w:hAnsi="Cambria"/>
          <w:sz w:val="22"/>
          <w:szCs w:val="22"/>
        </w:rPr>
      </w:pPr>
    </w:p>
    <w:p w:rsidR="00EA6B6A" w:rsidRPr="00374F65" w:rsidRDefault="00EA6B6A" w:rsidP="00EA6B6A">
      <w:pPr>
        <w:autoSpaceDE w:val="0"/>
        <w:autoSpaceDN w:val="0"/>
        <w:adjustRightInd w:val="0"/>
        <w:jc w:val="center"/>
        <w:rPr>
          <w:rFonts w:ascii="FuturaCE-Book" w:hAnsi="FuturaCE-Book" w:cs="FuturaCE-Book"/>
          <w:b/>
          <w:sz w:val="28"/>
          <w:szCs w:val="28"/>
        </w:rPr>
      </w:pPr>
    </w:p>
    <w:p w:rsidR="00EB6D33" w:rsidRDefault="00EB6D33"/>
    <w:sectPr w:rsidR="00EB6D33" w:rsidSect="00374F65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uturaCE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CE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CE-Book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14421"/>
    <w:multiLevelType w:val="hybridMultilevel"/>
    <w:tmpl w:val="4E7679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CD45392"/>
    <w:multiLevelType w:val="hybridMultilevel"/>
    <w:tmpl w:val="AC84D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B6A"/>
    <w:rsid w:val="00212852"/>
    <w:rsid w:val="006E0E05"/>
    <w:rsid w:val="00A30CC7"/>
    <w:rsid w:val="00EA6B6A"/>
    <w:rsid w:val="00EB6D33"/>
    <w:rsid w:val="00ED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B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A6B6A"/>
    <w:pPr>
      <w:ind w:left="720"/>
      <w:contextualSpacing/>
    </w:pPr>
  </w:style>
  <w:style w:type="character" w:customStyle="1" w:styleId="sedmaintext">
    <w:name w:val="sedmaintext"/>
    <w:basedOn w:val="DefaultParagraphFont"/>
    <w:uiPriority w:val="99"/>
    <w:rsid w:val="00EA6B6A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6B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B6A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B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A6B6A"/>
    <w:pPr>
      <w:ind w:left="720"/>
      <w:contextualSpacing/>
    </w:pPr>
  </w:style>
  <w:style w:type="character" w:customStyle="1" w:styleId="sedmaintext">
    <w:name w:val="sedmaintext"/>
    <w:basedOn w:val="DefaultParagraphFont"/>
    <w:uiPriority w:val="99"/>
    <w:rsid w:val="00EA6B6A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6B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B6A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F9CA0E74</Template>
  <TotalTime>5</TotalTime>
  <Pages>17</Pages>
  <Words>2376</Words>
  <Characters>13548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15893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Selfridge</dc:creator>
  <cp:lastModifiedBy>A Selfridge</cp:lastModifiedBy>
  <cp:revision>5</cp:revision>
  <dcterms:created xsi:type="dcterms:W3CDTF">2015-05-21T11:03:00Z</dcterms:created>
  <dcterms:modified xsi:type="dcterms:W3CDTF">2016-02-08T13:40:00Z</dcterms:modified>
</cp:coreProperties>
</file>